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33A6E" w14:textId="40643467" w:rsidR="00DD60A4" w:rsidRDefault="00BC172E">
      <w:bookmarkStart w:id="0" w:name="_GoBack"/>
      <w:bookmarkEnd w:id="0"/>
      <w:r>
        <w:rPr>
          <w:noProof/>
          <w:lang w:eastAsia="zh-CN"/>
        </w:rPr>
        <mc:AlternateContent>
          <mc:Choice Requires="wps">
            <w:drawing>
              <wp:anchor distT="0" distB="0" distL="114300" distR="114300" simplePos="0" relativeHeight="251664384" behindDoc="0" locked="0" layoutInCell="1" allowOverlap="1" wp14:anchorId="06E81EBE" wp14:editId="064C83AD">
                <wp:simplePos x="0" y="0"/>
                <wp:positionH relativeFrom="column">
                  <wp:posOffset>3756025</wp:posOffset>
                </wp:positionH>
                <wp:positionV relativeFrom="paragraph">
                  <wp:posOffset>217170</wp:posOffset>
                </wp:positionV>
                <wp:extent cx="3222625" cy="683260"/>
                <wp:effectExtent l="0" t="1270" r="6350" b="1270"/>
                <wp:wrapNone/>
                <wp:docPr id="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627853B1C5394C059AFCCE8D24692DC1"/>
                              </w:placeholder>
                            </w:sdtPr>
                            <w:sdtEndPr>
                              <w:rPr>
                                <w:rStyle w:val="DefaultParagraphFont"/>
                                <w:b/>
                              </w:rPr>
                            </w:sdtEndPr>
                            <w:sdtContent>
                              <w:p w14:paraId="2FA02EF1" w14:textId="77777777" w:rsidR="00DD60A4" w:rsidRDefault="00F16E8D">
                                <w:pPr>
                                  <w:pStyle w:val="NewsletterTitle"/>
                                </w:pPr>
                                <w:r>
                                  <w:rPr>
                                    <w:rStyle w:val="NewsletterTitleChar"/>
                                  </w:rPr>
                                  <w:t>The Four Corners Monthly</w:t>
                                </w:r>
                              </w:p>
                            </w:sdtContent>
                          </w:sdt>
                          <w:sdt>
                            <w:sdtPr>
                              <w:rPr>
                                <w:rStyle w:val="NewsletterDateChar"/>
                                <w:b/>
                              </w:rPr>
                              <w:id w:val="940426"/>
                              <w:placeholder>
                                <w:docPart w:val="B8EBB6FD18BC4B75A421C1E8F1B1B000"/>
                              </w:placeholder>
                              <w:date w:fullDate="2017-03-01T00:00:00Z">
                                <w:dateFormat w:val="MMMM d, yyyy"/>
                                <w:lid w:val="en-US"/>
                                <w:storeMappedDataAs w:val="dateTime"/>
                                <w:calendar w:val="gregorian"/>
                              </w:date>
                            </w:sdtPr>
                            <w:sdtEndPr>
                              <w:rPr>
                                <w:rStyle w:val="DefaultParagraphFont"/>
                              </w:rPr>
                            </w:sdtEndPr>
                            <w:sdtContent>
                              <w:p w14:paraId="2F358F6B" w14:textId="77777777" w:rsidR="00DD60A4" w:rsidRPr="004F0F33" w:rsidRDefault="00673B88" w:rsidP="004F0F33">
                                <w:pPr>
                                  <w:pStyle w:val="NewsletterDate"/>
                                </w:pPr>
                                <w:r>
                                  <w:rPr>
                                    <w:rStyle w:val="NewsletterDateChar"/>
                                    <w:b/>
                                  </w:rPr>
                                  <w:t>March 1, 2017</w:t>
                                </w:r>
                              </w:p>
                            </w:sdtContent>
                          </w:sdt>
                          <w:p w14:paraId="34CBDABB"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81EBE" id="_x0000_t202" coordsize="21600,21600" o:spt="202" path="m0,0l0,21600,21600,21600,2160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" filled="f" stroked="f">
                <v:textbox inset="0,0,0,0">
                  <w:txbxContent>
                    <w:sdt>
                      <w:sdtPr>
                        <w:rPr>
                          <w:rStyle w:val="NewsletterTitleChar"/>
                        </w:rPr>
                        <w:id w:val="871944467"/>
                        <w:placeholder>
                          <w:docPart w:val="627853B1C5394C059AFCCE8D24692DC1"/>
                        </w:placeholder>
                      </w:sdtPr>
                      <w:sdtEndPr>
                        <w:rPr>
                          <w:rStyle w:val="DefaultParagraphFont"/>
                          <w:b/>
                        </w:rPr>
                      </w:sdtEndPr>
                      <w:sdtContent>
                        <w:p w14:paraId="2FA02EF1" w14:textId="77777777" w:rsidR="00DD60A4" w:rsidRDefault="00F16E8D">
                          <w:pPr>
                            <w:pStyle w:val="NewsletterTitle"/>
                          </w:pPr>
                          <w:r>
                            <w:rPr>
                              <w:rStyle w:val="NewsletterTitleChar"/>
                            </w:rPr>
                            <w:t>The Four Corners Monthly</w:t>
                          </w:r>
                        </w:p>
                      </w:sdtContent>
                    </w:sdt>
                    <w:sdt>
                      <w:sdtPr>
                        <w:rPr>
                          <w:rStyle w:val="NewsletterDateChar"/>
                          <w:b/>
                        </w:rPr>
                        <w:id w:val="940426"/>
                        <w:placeholder>
                          <w:docPart w:val="B8EBB6FD18BC4B75A421C1E8F1B1B000"/>
                        </w:placeholder>
                        <w:date w:fullDate="2017-03-01T00:00:00Z">
                          <w:dateFormat w:val="MMMM d, yyyy"/>
                          <w:lid w:val="en-US"/>
                          <w:storeMappedDataAs w:val="dateTime"/>
                          <w:calendar w:val="gregorian"/>
                        </w:date>
                      </w:sdtPr>
                      <w:sdtEndPr>
                        <w:rPr>
                          <w:rStyle w:val="DefaultParagraphFont"/>
                        </w:rPr>
                      </w:sdtEndPr>
                      <w:sdtContent>
                        <w:p w14:paraId="2F358F6B" w14:textId="77777777" w:rsidR="00DD60A4" w:rsidRPr="004F0F33" w:rsidRDefault="00673B88" w:rsidP="004F0F33">
                          <w:pPr>
                            <w:pStyle w:val="NewsletterDate"/>
                          </w:pPr>
                          <w:r>
                            <w:rPr>
                              <w:rStyle w:val="NewsletterDateChar"/>
                              <w:b/>
                            </w:rPr>
                            <w:t>March 1, 2017</w:t>
                          </w:r>
                        </w:p>
                      </w:sdtContent>
                    </w:sdt>
                    <w:p w14:paraId="34CBDABB" w14:textId="77777777" w:rsidR="00DD60A4" w:rsidRDefault="00DD60A4">
                      <w:pPr>
                        <w:pStyle w:val="NewsletterTitle"/>
                      </w:pPr>
                    </w:p>
                  </w:txbxContent>
                </v:textbox>
              </v:shape>
            </w:pict>
          </mc:Fallback>
        </mc:AlternateContent>
      </w:r>
      <w:r>
        <w:rPr>
          <w:noProof/>
          <w:lang w:eastAsia="zh-CN"/>
        </w:rPr>
        <mc:AlternateContent>
          <mc:Choice Requires="wps">
            <w:drawing>
              <wp:anchor distT="0" distB="0" distL="114300" distR="114300" simplePos="0" relativeHeight="251658239" behindDoc="1" locked="0" layoutInCell="1" allowOverlap="1" wp14:anchorId="11F015A6" wp14:editId="1A2E8A3C">
                <wp:simplePos x="0" y="0"/>
                <wp:positionH relativeFrom="column">
                  <wp:posOffset>3515360</wp:posOffset>
                </wp:positionH>
                <wp:positionV relativeFrom="paragraph">
                  <wp:posOffset>994410</wp:posOffset>
                </wp:positionV>
                <wp:extent cx="3724275" cy="8555990"/>
                <wp:effectExtent l="0" t="3810" r="12065" b="12700"/>
                <wp:wrapNone/>
                <wp:docPr id="9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70 w 6062"/>
                            <a:gd name="T1" fmla="*/ 13436 h 13597"/>
                            <a:gd name="T2" fmla="*/ 67 w 6062"/>
                            <a:gd name="T3" fmla="*/ 13597 h 13597"/>
                            <a:gd name="T4" fmla="*/ 0 w 6062"/>
                            <a:gd name="T5" fmla="*/ 13592 h 13597"/>
                            <a:gd name="T6" fmla="*/ 2 w 6062"/>
                            <a:gd name="T7" fmla="*/ 13436 h 13597"/>
                            <a:gd name="T8" fmla="*/ 2 w 6062"/>
                            <a:gd name="T9" fmla="*/ 701 h 13597"/>
                            <a:gd name="T10" fmla="*/ 2 w 6062"/>
                            <a:gd name="T11" fmla="*/ 701 h 13597"/>
                            <a:gd name="T12" fmla="*/ 2 w 6062"/>
                            <a:gd name="T13" fmla="*/ 701 h 13597"/>
                            <a:gd name="T14" fmla="*/ 3 w 6062"/>
                            <a:gd name="T15" fmla="*/ 666 h 13597"/>
                            <a:gd name="T16" fmla="*/ 5 w 6062"/>
                            <a:gd name="T17" fmla="*/ 631 h 13597"/>
                            <a:gd name="T18" fmla="*/ 9 w 6062"/>
                            <a:gd name="T19" fmla="*/ 596 h 13597"/>
                            <a:gd name="T20" fmla="*/ 13 w 6062"/>
                            <a:gd name="T21" fmla="*/ 562 h 13597"/>
                            <a:gd name="T22" fmla="*/ 20 w 6062"/>
                            <a:gd name="T23" fmla="*/ 529 h 13597"/>
                            <a:gd name="T24" fmla="*/ 26 w 6062"/>
                            <a:gd name="T25" fmla="*/ 496 h 13597"/>
                            <a:gd name="T26" fmla="*/ 34 w 6062"/>
                            <a:gd name="T27" fmla="*/ 463 h 13597"/>
                            <a:gd name="T28" fmla="*/ 44 w 6062"/>
                            <a:gd name="T29" fmla="*/ 433 h 13597"/>
                            <a:gd name="T30" fmla="*/ 54 w 6062"/>
                            <a:gd name="T31" fmla="*/ 402 h 13597"/>
                            <a:gd name="T32" fmla="*/ 65 w 6062"/>
                            <a:gd name="T33" fmla="*/ 372 h 13597"/>
                            <a:gd name="T34" fmla="*/ 77 w 6062"/>
                            <a:gd name="T35" fmla="*/ 343 h 13597"/>
                            <a:gd name="T36" fmla="*/ 92 w 6062"/>
                            <a:gd name="T37" fmla="*/ 314 h 13597"/>
                            <a:gd name="T38" fmla="*/ 106 w 6062"/>
                            <a:gd name="T39" fmla="*/ 288 h 13597"/>
                            <a:gd name="T40" fmla="*/ 121 w 6062"/>
                            <a:gd name="T41" fmla="*/ 262 h 13597"/>
                            <a:gd name="T42" fmla="*/ 138 w 6062"/>
                            <a:gd name="T43" fmla="*/ 236 h 13597"/>
                            <a:gd name="T44" fmla="*/ 155 w 6062"/>
                            <a:gd name="T45" fmla="*/ 212 h 13597"/>
                            <a:gd name="T46" fmla="*/ 174 w 6062"/>
                            <a:gd name="T47" fmla="*/ 188 h 13597"/>
                            <a:gd name="T48" fmla="*/ 193 w 6062"/>
                            <a:gd name="T49" fmla="*/ 165 h 13597"/>
                            <a:gd name="T50" fmla="*/ 213 w 6062"/>
                            <a:gd name="T51" fmla="*/ 144 h 13597"/>
                            <a:gd name="T52" fmla="*/ 233 w 6062"/>
                            <a:gd name="T53" fmla="*/ 125 h 13597"/>
                            <a:gd name="T54" fmla="*/ 255 w 6062"/>
                            <a:gd name="T55" fmla="*/ 106 h 13597"/>
                            <a:gd name="T56" fmla="*/ 278 w 6062"/>
                            <a:gd name="T57" fmla="*/ 89 h 13597"/>
                            <a:gd name="T58" fmla="*/ 301 w 6062"/>
                            <a:gd name="T59" fmla="*/ 74 h 13597"/>
                            <a:gd name="T60" fmla="*/ 325 w 6062"/>
                            <a:gd name="T61" fmla="*/ 60 h 13597"/>
                            <a:gd name="T62" fmla="*/ 348 w 6062"/>
                            <a:gd name="T63" fmla="*/ 47 h 13597"/>
                            <a:gd name="T64" fmla="*/ 373 w 6062"/>
                            <a:gd name="T65" fmla="*/ 35 h 13597"/>
                            <a:gd name="T66" fmla="*/ 386 w 6062"/>
                            <a:gd name="T67" fmla="*/ 30 h 13597"/>
                            <a:gd name="T68" fmla="*/ 399 w 6062"/>
                            <a:gd name="T69" fmla="*/ 26 h 13597"/>
                            <a:gd name="T70" fmla="*/ 411 w 6062"/>
                            <a:gd name="T71" fmla="*/ 21 h 13597"/>
                            <a:gd name="T72" fmla="*/ 425 w 6062"/>
                            <a:gd name="T73" fmla="*/ 17 h 13597"/>
                            <a:gd name="T74" fmla="*/ 438 w 6062"/>
                            <a:gd name="T75" fmla="*/ 14 h 13597"/>
                            <a:gd name="T76" fmla="*/ 450 w 6062"/>
                            <a:gd name="T77" fmla="*/ 12 h 13597"/>
                            <a:gd name="T78" fmla="*/ 464 w 6062"/>
                            <a:gd name="T79" fmla="*/ 9 h 13597"/>
                            <a:gd name="T80" fmla="*/ 477 w 6062"/>
                            <a:gd name="T81" fmla="*/ 7 h 13597"/>
                            <a:gd name="T82" fmla="*/ 491 w 6062"/>
                            <a:gd name="T83" fmla="*/ 5 h 13597"/>
                            <a:gd name="T84" fmla="*/ 505 w 6062"/>
                            <a:gd name="T85" fmla="*/ 4 h 13597"/>
                            <a:gd name="T86" fmla="*/ 519 w 6062"/>
                            <a:gd name="T87" fmla="*/ 3 h 13597"/>
                            <a:gd name="T88" fmla="*/ 532 w 6062"/>
                            <a:gd name="T89" fmla="*/ 3 h 13597"/>
                            <a:gd name="T90" fmla="*/ 532 w 6062"/>
                            <a:gd name="T91" fmla="*/ 3 h 13597"/>
                            <a:gd name="T92" fmla="*/ 532 w 6062"/>
                            <a:gd name="T93" fmla="*/ 3 h 13597"/>
                            <a:gd name="T94" fmla="*/ 5851 w 6062"/>
                            <a:gd name="T95" fmla="*/ 3 h 13597"/>
                            <a:gd name="T96" fmla="*/ 6052 w 6062"/>
                            <a:gd name="T97" fmla="*/ 0 h 13597"/>
                            <a:gd name="T98" fmla="*/ 6062 w 6062"/>
                            <a:gd name="T99" fmla="*/ 72 h 13597"/>
                            <a:gd name="T100" fmla="*/ 5851 w 6062"/>
                            <a:gd name="T101" fmla="*/ 72 h 13597"/>
                            <a:gd name="T102" fmla="*/ 532 w 6062"/>
                            <a:gd name="T103" fmla="*/ 72 h 13597"/>
                            <a:gd name="T104" fmla="*/ 532 w 6062"/>
                            <a:gd name="T105" fmla="*/ 72 h 13597"/>
                            <a:gd name="T106" fmla="*/ 532 w 6062"/>
                            <a:gd name="T107" fmla="*/ 72 h 13597"/>
                            <a:gd name="T108" fmla="*/ 509 w 6062"/>
                            <a:gd name="T109" fmla="*/ 73 h 13597"/>
                            <a:gd name="T110" fmla="*/ 486 w 6062"/>
                            <a:gd name="T111" fmla="*/ 76 h 13597"/>
                            <a:gd name="T112" fmla="*/ 463 w 6062"/>
                            <a:gd name="T113" fmla="*/ 79 h 13597"/>
                            <a:gd name="T114" fmla="*/ 441 w 6062"/>
                            <a:gd name="T115" fmla="*/ 85 h 13597"/>
                            <a:gd name="T116" fmla="*/ 419 w 6062"/>
                            <a:gd name="T117" fmla="*/ 91 h 13597"/>
                            <a:gd name="T118" fmla="*/ 398 w 6062"/>
                            <a:gd name="T119" fmla="*/ 100 h 13597"/>
                            <a:gd name="T120" fmla="*/ 375 w 6062"/>
                            <a:gd name="T121" fmla="*/ 110 h 13597"/>
                            <a:gd name="T122" fmla="*/ 355 w 6062"/>
                            <a:gd name="T123" fmla="*/ 121 h 13597"/>
                            <a:gd name="T124" fmla="*/ 335 w 6062"/>
                            <a:gd name="T125" fmla="*/ 132 h 13597"/>
                            <a:gd name="T126" fmla="*/ 315 w 6062"/>
                            <a:gd name="T127" fmla="*/ 147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62" h="13597">
                              <a:moveTo>
                                <a:pt x="70" y="13436"/>
                              </a:moveTo>
                              <a:lnTo>
                                <a:pt x="67" y="13597"/>
                              </a:lnTo>
                              <a:lnTo>
                                <a:pt x="0" y="13592"/>
                              </a:lnTo>
                              <a:lnTo>
                                <a:pt x="2" y="13436"/>
                              </a:lnTo>
                              <a:lnTo>
                                <a:pt x="2" y="701"/>
                              </a:lnTo>
                              <a:lnTo>
                                <a:pt x="2" y="701"/>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32" y="3"/>
                              </a:lnTo>
                              <a:lnTo>
                                <a:pt x="532" y="3"/>
                              </a:lnTo>
                              <a:lnTo>
                                <a:pt x="5851" y="3"/>
                              </a:lnTo>
                              <a:lnTo>
                                <a:pt x="6052" y="0"/>
                              </a:lnTo>
                              <a:lnTo>
                                <a:pt x="6062" y="72"/>
                              </a:lnTo>
                              <a:lnTo>
                                <a:pt x="5851" y="72"/>
                              </a:lnTo>
                              <a:lnTo>
                                <a:pt x="532" y="72"/>
                              </a:lnTo>
                              <a:lnTo>
                                <a:pt x="532"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701"/>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752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" path="m70,13436l67,13597,,13592,2,13436,2,701,2,701,2,701,3,666,5,631,9,596,13,562,20,529,26,496,34,463,44,433,54,402,65,372,77,343,92,314,106,288,121,262,138,236,155,212,174,188,193,165,213,144,233,125,255,106,278,89,301,74,325,60,348,47,373,35,386,30,399,26,411,21,425,17,438,14,450,12,464,9,477,7,491,5,505,4,519,3,532,3,532,3,532,3,5851,3,6052,,6062,72,5851,72,532,72,532,72,532,72,509,73,486,76,463,79,441,85,419,91,398,100,375,110,355,121,335,132,315,147,295,161,278,178,259,195,242,213,225,233,209,253,194,275,178,299,165,322,152,347,139,373,128,399,117,426,108,455,99,484,93,513,85,544,81,574,76,605,73,637,71,669,70,701,70,701,70,701,70,13436xe" fillcolor="#fbd4b4 [1305]" stroked="f">
                <v:fill opacity="37265f"/>
                <v:path arrowok="t" o:connecttype="custom" o:connectlocs="43005,8454680;41162,8555990;0,8552844;1229,8454680;1229,441108;1229,441108;1229,441108;1843,419084;3072,397060;5529,375036;7987,353642;12287,332876;15973,312111;20888,291345;27032,272468;33176,252961;39934,234083;47306,215835;56521,197586;65123,181226;74338,164865;84782,148504;95226,133402;106899,118300;118572,103827;130860,90613;143147,78657;156663,66701;170793,56004;184924,46565;199668,37755;213799,29575;229158,22024;237145,18878;245131,16361;252504,13214;261105,10697;269091,8810;276464,7551;285065,5663;293052,4405;301653,3146;310254,2517;318855,1888;326842,1888;326842,1888;326842,1888;3594644,1888;3718131,0;3724275,45306;3594644,45306;326842,45306;326842,45306;326842,45306;312711,45936;298581,47823;284451,49711;270935,53487;257419,57262;244517,62926;230387,69218;218099,76140;205812,83062;193525,92501" o:connectangles="0,0,0,0,0,0,0,0,0,0,0,0,0,0,0,0,0,0,0,0,0,0,0,0,0,0,0,0,0,0,0,0,0,0,0,0,0,0,0,0,0,0,0,0,0,0,0,0,0,0,0,0,0,0,0,0,0,0,0,0,0,0,0,0"/>
              </v:shape>
            </w:pict>
          </mc:Fallback>
        </mc:AlternateContent>
      </w:r>
      <w:r>
        <w:rPr>
          <w:noProof/>
          <w:lang w:eastAsia="zh-CN"/>
        </w:rPr>
        <mc:AlternateContent>
          <mc:Choice Requires="wps">
            <w:drawing>
              <wp:anchor distT="0" distB="0" distL="114300" distR="114300" simplePos="0" relativeHeight="251661312" behindDoc="1" locked="0" layoutInCell="1" allowOverlap="1" wp14:anchorId="427B44BE" wp14:editId="729E924A">
                <wp:simplePos x="0" y="0"/>
                <wp:positionH relativeFrom="column">
                  <wp:posOffset>3956050</wp:posOffset>
                </wp:positionH>
                <wp:positionV relativeFrom="paragraph">
                  <wp:posOffset>201295</wp:posOffset>
                </wp:positionV>
                <wp:extent cx="3284220" cy="714375"/>
                <wp:effectExtent l="6350" t="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EBEF3"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" fillcolor="#fde9d9 [665]" stroked="f">
                <v:fill opacity="41943f" color2="#fde9d9 [665]" rotate="t" angle="-90" focus="100%" type="gradient"/>
              </v:rect>
            </w:pict>
          </mc:Fallback>
        </mc:AlternateContent>
      </w:r>
      <w:r>
        <w:rPr>
          <w:noProof/>
          <w:lang w:eastAsia="zh-CN"/>
        </w:rPr>
        <mc:AlternateContent>
          <mc:Choice Requires="wps">
            <w:drawing>
              <wp:anchor distT="0" distB="0" distL="114300" distR="114300" simplePos="0" relativeHeight="251663360" behindDoc="0" locked="0" layoutInCell="1" allowOverlap="1" wp14:anchorId="0E08F2C9" wp14:editId="70253A1E">
                <wp:simplePos x="0" y="0"/>
                <wp:positionH relativeFrom="column">
                  <wp:posOffset>247015</wp:posOffset>
                </wp:positionH>
                <wp:positionV relativeFrom="paragraph">
                  <wp:posOffset>2353310</wp:posOffset>
                </wp:positionV>
                <wp:extent cx="3183255" cy="6726555"/>
                <wp:effectExtent l="5715" t="3810" r="0" b="635"/>
                <wp:wrapNone/>
                <wp:docPr id="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672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E6D73" w14:textId="77777777" w:rsidR="00DD60A4" w:rsidRDefault="009C72CB">
                            <w:pPr>
                              <w:pStyle w:val="SectionLabelALLCAPS"/>
                              <w:jc w:val="center"/>
                            </w:pPr>
                            <w:sdt>
                              <w:sdtPr>
                                <w:id w:val="939767"/>
                                <w:picture/>
                              </w:sdtPr>
                              <w:sdtEndPr/>
                              <w:sdtContent>
                                <w:r w:rsidR="00832064">
                                  <w:rPr>
                                    <w:rFonts w:ascii="Candara" w:hAnsi="Candara"/>
                                    <w:noProof/>
                                    <w:color w:val="auto"/>
                                    <w:sz w:val="22"/>
                                    <w:lang w:eastAsia="zh-CN" w:bidi="ar-SA"/>
                                  </w:rPr>
                                  <w:drawing>
                                    <wp:inline distT="0" distB="0" distL="0" distR="0" wp14:anchorId="5240BB9F" wp14:editId="186AAC1D">
                                      <wp:extent cx="2190750" cy="164306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tretch>
                                                <a:fillRect/>
                                              </a:stretch>
                                            </pic:blipFill>
                                            <pic:spPr bwMode="auto">
                                              <a:xfrm>
                                                <a:off x="0" y="0"/>
                                                <a:ext cx="2214079" cy="1660558"/>
                                              </a:xfrm>
                                              <a:prstGeom prst="rect">
                                                <a:avLst/>
                                              </a:prstGeom>
                                              <a:noFill/>
                                              <a:ln>
                                                <a:noFill/>
                                              </a:ln>
                                            </pic:spPr>
                                          </pic:pic>
                                        </a:graphicData>
                                      </a:graphic>
                                    </wp:inline>
                                  </w:drawing>
                                </w:r>
                              </w:sdtContent>
                            </w:sdt>
                          </w:p>
                          <w:p w14:paraId="271995BE" w14:textId="77777777" w:rsidR="00DD60A4" w:rsidRPr="004F0F33" w:rsidRDefault="009C72CB" w:rsidP="004F0F33">
                            <w:pPr>
                              <w:pStyle w:val="Photocaption"/>
                              <w:rPr>
                                <w:rStyle w:val="SectionLabelALLCAPSChar"/>
                                <w:rFonts w:eastAsiaTheme="minorHAnsi"/>
                                <w:b/>
                                <w:caps w:val="0"/>
                                <w:color w:val="auto"/>
                                <w:sz w:val="20"/>
                              </w:rPr>
                            </w:pPr>
                            <w:sdt>
                              <w:sdtPr>
                                <w:rPr>
                                  <w:rStyle w:val="PhotocaptionChar"/>
                                  <w:b/>
                                  <w:i/>
                                </w:rPr>
                                <w:id w:val="871944564"/>
                              </w:sdtPr>
                              <w:sdtEndPr>
                                <w:rPr>
                                  <w:rStyle w:val="DefaultParagraphFont"/>
                                </w:rPr>
                              </w:sdtEndPr>
                              <w:sdtContent>
                                <w:r w:rsidR="00832064">
                                  <w:rPr>
                                    <w:rStyle w:val="PhotocaptionChar"/>
                                    <w:b/>
                                    <w:i/>
                                  </w:rPr>
                                  <w:t>Potential site of new Four Corners Community Garden!</w:t>
                                </w:r>
                              </w:sdtContent>
                            </w:sdt>
                          </w:p>
                          <w:sdt>
                            <w:sdtPr>
                              <w:rPr>
                                <w:rStyle w:val="SectionLabelALLCAPSChar"/>
                              </w:rPr>
                              <w:id w:val="871944468"/>
                            </w:sdtPr>
                            <w:sdtEndPr>
                              <w:rPr>
                                <w:rStyle w:val="DefaultParagraphFont"/>
                                <w:b/>
                                <w:caps/>
                              </w:rPr>
                            </w:sdtEndPr>
                            <w:sdtContent>
                              <w:p w14:paraId="1B926002" w14:textId="77777777" w:rsidR="00DD60A4" w:rsidRPr="0068357A" w:rsidRDefault="00832064">
                                <w:pPr>
                                  <w:pStyle w:val="SectionLabelALLCAPS"/>
                                  <w:rPr>
                                    <w:b w:val="0"/>
                                    <w:caps w:val="0"/>
                                  </w:rPr>
                                </w:pPr>
                                <w:r>
                                  <w:rPr>
                                    <w:rStyle w:val="SectionLabelALLCAPSChar"/>
                                  </w:rPr>
                                  <w:t>Spring, here we come!</w:t>
                                </w:r>
                              </w:p>
                            </w:sdtContent>
                          </w:sdt>
                          <w:sdt>
                            <w:sdtPr>
                              <w:rPr>
                                <w:rStyle w:val="TextChar"/>
                              </w:rPr>
                              <w:id w:val="871944469"/>
                            </w:sdtPr>
                            <w:sdtEndPr>
                              <w:rPr>
                                <w:rStyle w:val="DefaultParagraphFont"/>
                                <w:i/>
                              </w:rPr>
                            </w:sdtEndPr>
                            <w:sdtContent>
                              <w:p w14:paraId="5979F93A" w14:textId="77777777" w:rsidR="00234DB3" w:rsidRDefault="00234DB3" w:rsidP="0062289D">
                                <w:pPr>
                                  <w:pStyle w:val="Text"/>
                                  <w:jc w:val="left"/>
                                  <w:rPr>
                                    <w:rStyle w:val="TextChar"/>
                                  </w:rPr>
                                </w:pPr>
                                <w:r>
                                  <w:rPr>
                                    <w:rStyle w:val="TextChar"/>
                                  </w:rPr>
                                  <w:t>With the holidays and</w:t>
                                </w:r>
                                <w:r w:rsidR="00832064">
                                  <w:rPr>
                                    <w:rStyle w:val="TextChar"/>
                                  </w:rPr>
                                  <w:t xml:space="preserve"> snow (hopefully) now behind us, the march toward</w:t>
                                </w:r>
                                <w:r w:rsidR="002159FF">
                                  <w:rPr>
                                    <w:rStyle w:val="TextChar"/>
                                  </w:rPr>
                                  <w:t>s</w:t>
                                </w:r>
                                <w:r w:rsidR="00832064">
                                  <w:rPr>
                                    <w:rStyle w:val="TextChar"/>
                                  </w:rPr>
                                  <w:t xml:space="preserve"> spring begins. Shrubs and trees are threatening to bloom, bulbs are daring to poke above ground, and </w:t>
                                </w:r>
                                <w:r>
                                  <w:rPr>
                                    <w:rStyle w:val="TextChar"/>
                                  </w:rPr>
                                  <w:t xml:space="preserve">the weather is starting to warm. </w:t>
                                </w:r>
                                <w:r w:rsidR="00832064">
                                  <w:rPr>
                                    <w:rStyle w:val="TextChar"/>
                                  </w:rPr>
                                  <w:t>Hopefully sunnier days are ahead.</w:t>
                                </w:r>
                              </w:p>
                              <w:p w14:paraId="375B115E" w14:textId="77777777" w:rsidR="00832064" w:rsidRDefault="00832064" w:rsidP="0062289D">
                                <w:pPr>
                                  <w:pStyle w:val="Text"/>
                                  <w:jc w:val="left"/>
                                  <w:rPr>
                                    <w:rStyle w:val="TextChar"/>
                                  </w:rPr>
                                </w:pPr>
                                <w:r>
                                  <w:rPr>
                                    <w:rStyle w:val="TextChar"/>
                                  </w:rPr>
                                  <w:t xml:space="preserve">Here’s what we’re looking forward to in March: </w:t>
                                </w:r>
                                <w:r w:rsidR="002159FF">
                                  <w:rPr>
                                    <w:rStyle w:val="TextChar"/>
                                  </w:rPr>
                                  <w:br/>
                                  <w:t>Classrooms Eight and 10 will be getting a visit from Mad Machines</w:t>
                                </w:r>
                                <w:r w:rsidR="00234DB3">
                                  <w:rPr>
                                    <w:rStyle w:val="TextChar"/>
                                  </w:rPr>
                                  <w:t xml:space="preserve"> for an in-school “field trip.”</w:t>
                                </w:r>
                                <w:r w:rsidR="002159FF">
                                  <w:rPr>
                                    <w:rStyle w:val="TextChar"/>
                                  </w:rPr>
                                  <w:t xml:space="preserve"> Students will be learning about different machines and will have an opportunity to build one of their own. Mad Machines will be at Four Corners Thursday, March</w:t>
                                </w:r>
                                <w:r w:rsidR="00B34DD5">
                                  <w:rPr>
                                    <w:rStyle w:val="TextChar"/>
                                  </w:rPr>
                                  <w:t xml:space="preserve"> 2. </w:t>
                                </w:r>
                              </w:p>
                              <w:p w14:paraId="3BB6212F" w14:textId="77777777" w:rsidR="00234DB3" w:rsidRDefault="00B34DD5" w:rsidP="0062289D">
                                <w:pPr>
                                  <w:pStyle w:val="Text"/>
                                  <w:jc w:val="left"/>
                                  <w:rPr>
                                    <w:rStyle w:val="TextChar"/>
                                  </w:rPr>
                                </w:pPr>
                                <w:r>
                                  <w:rPr>
                                    <w:rStyle w:val="TextChar"/>
                                  </w:rPr>
                                  <w:t>Some of our middle schoolers, too, will soon be looking forward to Outdoor School. Primarily for sixth-graders, Outdoor School gives students an opportunity to learn about the natur</w:t>
                                </w:r>
                                <w:r w:rsidR="00234DB3">
                                  <w:rPr>
                                    <w:rStyle w:val="TextChar"/>
                                  </w:rPr>
                                  <w:t>al sciences away from the urban environment. Informational letters should be going out soon for the May program.</w:t>
                                </w:r>
                              </w:p>
                              <w:p w14:paraId="5523E057" w14:textId="77777777" w:rsidR="00956AB5" w:rsidRDefault="00956AB5" w:rsidP="0062289D">
                                <w:pPr>
                                  <w:pStyle w:val="Text"/>
                                  <w:jc w:val="left"/>
                                </w:pPr>
                                <w:r>
                                  <w:rPr>
                                    <w:rStyle w:val="TextChar"/>
                                  </w:rPr>
                                  <w:t xml:space="preserve">Also in March, we’re hoping to turn a </w:t>
                                </w:r>
                                <w:r w:rsidR="00462832">
                                  <w:rPr>
                                    <w:rStyle w:val="TextChar"/>
                                  </w:rPr>
                                  <w:t>350-square-foot plot of dirt into a community garden</w:t>
                                </w:r>
                                <w:r w:rsidR="00234DB3">
                                  <w:rPr>
                                    <w:rStyle w:val="TextChar"/>
                                  </w:rPr>
                                  <w:t>. We’re currently working with local nurseries for assistance, and hope to start digging in the next month.</w:t>
                                </w:r>
                              </w:p>
                              <w:p w14:paraId="5C624265" w14:textId="77777777" w:rsidR="00DD60A4" w:rsidRDefault="009C72CB" w:rsidP="0006660E">
                                <w:pPr>
                                  <w:pStyle w:val="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8F2C9" id="Text Box 134" o:spid="_x0000_s1027" type="#_x0000_t202" style="position:absolute;margin-left:19.45pt;margin-top:185.3pt;width:250.65pt;height:5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" filled="f" stroked="f">
                <v:textbox>
                  <w:txbxContent>
                    <w:p w14:paraId="23DE6D73" w14:textId="77777777" w:rsidR="00DD60A4" w:rsidRDefault="009C72CB">
                      <w:pPr>
                        <w:pStyle w:val="SectionLabelALLCAPS"/>
                        <w:jc w:val="center"/>
                      </w:pPr>
                      <w:sdt>
                        <w:sdtPr>
                          <w:id w:val="939767"/>
                          <w:picture/>
                        </w:sdtPr>
                        <w:sdtEndPr/>
                        <w:sdtContent>
                          <w:r w:rsidR="00832064">
                            <w:rPr>
                              <w:rFonts w:ascii="Candara" w:hAnsi="Candara"/>
                              <w:noProof/>
                              <w:color w:val="auto"/>
                              <w:sz w:val="22"/>
                              <w:lang w:eastAsia="zh-CN" w:bidi="ar-SA"/>
                            </w:rPr>
                            <w:drawing>
                              <wp:inline distT="0" distB="0" distL="0" distR="0" wp14:anchorId="5240BB9F" wp14:editId="186AAC1D">
                                <wp:extent cx="2190750" cy="164306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tretch>
                                          <a:fillRect/>
                                        </a:stretch>
                                      </pic:blipFill>
                                      <pic:spPr bwMode="auto">
                                        <a:xfrm>
                                          <a:off x="0" y="0"/>
                                          <a:ext cx="2214079" cy="1660558"/>
                                        </a:xfrm>
                                        <a:prstGeom prst="rect">
                                          <a:avLst/>
                                        </a:prstGeom>
                                        <a:noFill/>
                                        <a:ln>
                                          <a:noFill/>
                                        </a:ln>
                                      </pic:spPr>
                                    </pic:pic>
                                  </a:graphicData>
                                </a:graphic>
                              </wp:inline>
                            </w:drawing>
                          </w:r>
                        </w:sdtContent>
                      </w:sdt>
                    </w:p>
                    <w:p w14:paraId="271995BE" w14:textId="77777777" w:rsidR="00DD60A4" w:rsidRPr="004F0F33" w:rsidRDefault="009C72CB" w:rsidP="004F0F33">
                      <w:pPr>
                        <w:pStyle w:val="Photocaption"/>
                        <w:rPr>
                          <w:rStyle w:val="SectionLabelALLCAPSChar"/>
                          <w:rFonts w:eastAsiaTheme="minorHAnsi"/>
                          <w:b/>
                          <w:caps w:val="0"/>
                          <w:color w:val="auto"/>
                          <w:sz w:val="20"/>
                        </w:rPr>
                      </w:pPr>
                      <w:sdt>
                        <w:sdtPr>
                          <w:rPr>
                            <w:rStyle w:val="PhotocaptionChar"/>
                            <w:b/>
                            <w:i/>
                          </w:rPr>
                          <w:id w:val="871944564"/>
                        </w:sdtPr>
                        <w:sdtEndPr>
                          <w:rPr>
                            <w:rStyle w:val="DefaultParagraphFont"/>
                          </w:rPr>
                        </w:sdtEndPr>
                        <w:sdtContent>
                          <w:r w:rsidR="00832064">
                            <w:rPr>
                              <w:rStyle w:val="PhotocaptionChar"/>
                              <w:b/>
                              <w:i/>
                            </w:rPr>
                            <w:t>Potential site of new Four Corners Community Garden!</w:t>
                          </w:r>
                        </w:sdtContent>
                      </w:sdt>
                    </w:p>
                    <w:sdt>
                      <w:sdtPr>
                        <w:rPr>
                          <w:rStyle w:val="SectionLabelALLCAPSChar"/>
                        </w:rPr>
                        <w:id w:val="871944468"/>
                      </w:sdtPr>
                      <w:sdtEndPr>
                        <w:rPr>
                          <w:rStyle w:val="DefaultParagraphFont"/>
                          <w:b/>
                          <w:caps/>
                        </w:rPr>
                      </w:sdtEndPr>
                      <w:sdtContent>
                        <w:p w14:paraId="1B926002" w14:textId="77777777" w:rsidR="00DD60A4" w:rsidRPr="0068357A" w:rsidRDefault="00832064">
                          <w:pPr>
                            <w:pStyle w:val="SectionLabelALLCAPS"/>
                            <w:rPr>
                              <w:b w:val="0"/>
                              <w:caps w:val="0"/>
                            </w:rPr>
                          </w:pPr>
                          <w:r>
                            <w:rPr>
                              <w:rStyle w:val="SectionLabelALLCAPSChar"/>
                            </w:rPr>
                            <w:t>Spring, here we come!</w:t>
                          </w:r>
                        </w:p>
                      </w:sdtContent>
                    </w:sdt>
                    <w:sdt>
                      <w:sdtPr>
                        <w:rPr>
                          <w:rStyle w:val="TextChar"/>
                        </w:rPr>
                        <w:id w:val="871944469"/>
                      </w:sdtPr>
                      <w:sdtEndPr>
                        <w:rPr>
                          <w:rStyle w:val="DefaultParagraphFont"/>
                          <w:i/>
                        </w:rPr>
                      </w:sdtEndPr>
                      <w:sdtContent>
                        <w:p w14:paraId="5979F93A" w14:textId="77777777" w:rsidR="00234DB3" w:rsidRDefault="00234DB3" w:rsidP="0062289D">
                          <w:pPr>
                            <w:pStyle w:val="Text"/>
                            <w:jc w:val="left"/>
                            <w:rPr>
                              <w:rStyle w:val="TextChar"/>
                            </w:rPr>
                          </w:pPr>
                          <w:r>
                            <w:rPr>
                              <w:rStyle w:val="TextChar"/>
                            </w:rPr>
                            <w:t>With the holidays and</w:t>
                          </w:r>
                          <w:r w:rsidR="00832064">
                            <w:rPr>
                              <w:rStyle w:val="TextChar"/>
                            </w:rPr>
                            <w:t xml:space="preserve"> snow (hopefully) now behind us, the march toward</w:t>
                          </w:r>
                          <w:r w:rsidR="002159FF">
                            <w:rPr>
                              <w:rStyle w:val="TextChar"/>
                            </w:rPr>
                            <w:t>s</w:t>
                          </w:r>
                          <w:r w:rsidR="00832064">
                            <w:rPr>
                              <w:rStyle w:val="TextChar"/>
                            </w:rPr>
                            <w:t xml:space="preserve"> spring begins. Shrubs and trees are threatening to bloom, bulbs are daring to poke above ground, and </w:t>
                          </w:r>
                          <w:r>
                            <w:rPr>
                              <w:rStyle w:val="TextChar"/>
                            </w:rPr>
                            <w:t xml:space="preserve">the weather is starting to warm. </w:t>
                          </w:r>
                          <w:r w:rsidR="00832064">
                            <w:rPr>
                              <w:rStyle w:val="TextChar"/>
                            </w:rPr>
                            <w:t>Hopefully sunnier days are ahead.</w:t>
                          </w:r>
                        </w:p>
                        <w:p w14:paraId="375B115E" w14:textId="77777777" w:rsidR="00832064" w:rsidRDefault="00832064" w:rsidP="0062289D">
                          <w:pPr>
                            <w:pStyle w:val="Text"/>
                            <w:jc w:val="left"/>
                            <w:rPr>
                              <w:rStyle w:val="TextChar"/>
                            </w:rPr>
                          </w:pPr>
                          <w:r>
                            <w:rPr>
                              <w:rStyle w:val="TextChar"/>
                            </w:rPr>
                            <w:t xml:space="preserve">Here’s what we’re looking forward to in March: </w:t>
                          </w:r>
                          <w:r w:rsidR="002159FF">
                            <w:rPr>
                              <w:rStyle w:val="TextChar"/>
                            </w:rPr>
                            <w:br/>
                            <w:t>Classrooms Eight and 10 will be getting a visit from Mad Machines</w:t>
                          </w:r>
                          <w:r w:rsidR="00234DB3">
                            <w:rPr>
                              <w:rStyle w:val="TextChar"/>
                            </w:rPr>
                            <w:t xml:space="preserve"> for an in-school “field trip.”</w:t>
                          </w:r>
                          <w:r w:rsidR="002159FF">
                            <w:rPr>
                              <w:rStyle w:val="TextChar"/>
                            </w:rPr>
                            <w:t xml:space="preserve"> Students will be learning about different machines and will have an opportunity to build one of their own. Mad Machines will be at Four Corners Thursday, March</w:t>
                          </w:r>
                          <w:r w:rsidR="00B34DD5">
                            <w:rPr>
                              <w:rStyle w:val="TextChar"/>
                            </w:rPr>
                            <w:t xml:space="preserve"> 2. </w:t>
                          </w:r>
                        </w:p>
                        <w:p w14:paraId="3BB6212F" w14:textId="77777777" w:rsidR="00234DB3" w:rsidRDefault="00B34DD5" w:rsidP="0062289D">
                          <w:pPr>
                            <w:pStyle w:val="Text"/>
                            <w:jc w:val="left"/>
                            <w:rPr>
                              <w:rStyle w:val="TextChar"/>
                            </w:rPr>
                          </w:pPr>
                          <w:r>
                            <w:rPr>
                              <w:rStyle w:val="TextChar"/>
                            </w:rPr>
                            <w:t>Some of our middle schoolers, too, will soon be looking forward to Outdoor School. Primarily for sixth-graders, Outdoor School gives students an opportunity to learn about the natur</w:t>
                          </w:r>
                          <w:r w:rsidR="00234DB3">
                            <w:rPr>
                              <w:rStyle w:val="TextChar"/>
                            </w:rPr>
                            <w:t>al sciences away from the urban environment. Informational letters should be going out soon for the May program.</w:t>
                          </w:r>
                        </w:p>
                        <w:p w14:paraId="5523E057" w14:textId="77777777" w:rsidR="00956AB5" w:rsidRDefault="00956AB5" w:rsidP="0062289D">
                          <w:pPr>
                            <w:pStyle w:val="Text"/>
                            <w:jc w:val="left"/>
                          </w:pPr>
                          <w:r>
                            <w:rPr>
                              <w:rStyle w:val="TextChar"/>
                            </w:rPr>
                            <w:t xml:space="preserve">Also in March, we’re hoping to turn a </w:t>
                          </w:r>
                          <w:r w:rsidR="00462832">
                            <w:rPr>
                              <w:rStyle w:val="TextChar"/>
                            </w:rPr>
                            <w:t>350-square-foot plot of dirt into a community garden</w:t>
                          </w:r>
                          <w:r w:rsidR="00234DB3">
                            <w:rPr>
                              <w:rStyle w:val="TextChar"/>
                            </w:rPr>
                            <w:t>. We’re currently working with local nurseries for assistance, and hope to start digging in the next month.</w:t>
                          </w:r>
                        </w:p>
                        <w:p w14:paraId="5C624265" w14:textId="77777777" w:rsidR="00DD60A4" w:rsidRDefault="009C72CB" w:rsidP="0006660E">
                          <w:pPr>
                            <w:pStyle w:val="Text"/>
                          </w:pPr>
                        </w:p>
                      </w:sdtContent>
                    </w:sdt>
                  </w:txbxContent>
                </v:textbox>
              </v:shape>
            </w:pict>
          </mc:Fallback>
        </mc:AlternateContent>
      </w:r>
      <w:r>
        <w:rPr>
          <w:noProof/>
          <w:lang w:eastAsia="zh-CN"/>
        </w:rPr>
        <mc:AlternateContent>
          <mc:Choice Requires="wpg">
            <w:drawing>
              <wp:anchor distT="0" distB="0" distL="114300" distR="114300" simplePos="0" relativeHeight="251660288" behindDoc="1" locked="0" layoutInCell="1" allowOverlap="1" wp14:anchorId="0856C09F" wp14:editId="53D6B0E6">
                <wp:simplePos x="0" y="0"/>
                <wp:positionH relativeFrom="column">
                  <wp:posOffset>132715</wp:posOffset>
                </wp:positionH>
                <wp:positionV relativeFrom="paragraph">
                  <wp:posOffset>175260</wp:posOffset>
                </wp:positionV>
                <wp:extent cx="2135505" cy="1505585"/>
                <wp:effectExtent l="5715" t="0" r="5080" b="0"/>
                <wp:wrapNone/>
                <wp:docPr id="7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3"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3"/>
                        <wps:cNvSpPr>
                          <a:spLocks/>
                        </wps:cNvSpPr>
                        <wps:spPr bwMode="auto">
                          <a:xfrm>
                            <a:off x="486" y="810"/>
                            <a:ext cx="2604" cy="1643"/>
                          </a:xfrm>
                          <a:custGeom>
                            <a:avLst/>
                            <a:gdLst>
                              <a:gd name="T0" fmla="*/ 9166 w 10415"/>
                              <a:gd name="T1" fmla="*/ 398 h 6570"/>
                              <a:gd name="T2" fmla="*/ 9097 w 10415"/>
                              <a:gd name="T3" fmla="*/ 319 h 6570"/>
                              <a:gd name="T4" fmla="*/ 9023 w 10415"/>
                              <a:gd name="T5" fmla="*/ 249 h 6570"/>
                              <a:gd name="T6" fmla="*/ 8944 w 10415"/>
                              <a:gd name="T7" fmla="*/ 188 h 6570"/>
                              <a:gd name="T8" fmla="*/ 8861 w 10415"/>
                              <a:gd name="T9" fmla="*/ 137 h 6570"/>
                              <a:gd name="T10" fmla="*/ 8772 w 10415"/>
                              <a:gd name="T11" fmla="*/ 93 h 6570"/>
                              <a:gd name="T12" fmla="*/ 8681 w 10415"/>
                              <a:gd name="T13" fmla="*/ 59 h 6570"/>
                              <a:gd name="T14" fmla="*/ 8585 w 10415"/>
                              <a:gd name="T15" fmla="*/ 34 h 6570"/>
                              <a:gd name="T16" fmla="*/ 8486 w 10415"/>
                              <a:gd name="T17" fmla="*/ 16 h 6570"/>
                              <a:gd name="T18" fmla="*/ 8384 w 10415"/>
                              <a:gd name="T19" fmla="*/ 4 h 6570"/>
                              <a:gd name="T20" fmla="*/ 8280 w 10415"/>
                              <a:gd name="T21" fmla="*/ 0 h 6570"/>
                              <a:gd name="T22" fmla="*/ 8174 w 10415"/>
                              <a:gd name="T23" fmla="*/ 2 h 6570"/>
                              <a:gd name="T24" fmla="*/ 8067 w 10415"/>
                              <a:gd name="T25" fmla="*/ 12 h 6570"/>
                              <a:gd name="T26" fmla="*/ 7957 w 10415"/>
                              <a:gd name="T27" fmla="*/ 27 h 6570"/>
                              <a:gd name="T28" fmla="*/ 7848 w 10415"/>
                              <a:gd name="T29" fmla="*/ 47 h 6570"/>
                              <a:gd name="T30" fmla="*/ 7738 w 10415"/>
                              <a:gd name="T31" fmla="*/ 74 h 6570"/>
                              <a:gd name="T32" fmla="*/ 7627 w 10415"/>
                              <a:gd name="T33" fmla="*/ 105 h 6570"/>
                              <a:gd name="T34" fmla="*/ 7518 w 10415"/>
                              <a:gd name="T35" fmla="*/ 141 h 6570"/>
                              <a:gd name="T36" fmla="*/ 7409 w 10415"/>
                              <a:gd name="T37" fmla="*/ 181 h 6570"/>
                              <a:gd name="T38" fmla="*/ 7301 w 10415"/>
                              <a:gd name="T39" fmla="*/ 225 h 6570"/>
                              <a:gd name="T40" fmla="*/ 7196 w 10415"/>
                              <a:gd name="T41" fmla="*/ 273 h 6570"/>
                              <a:gd name="T42" fmla="*/ 7091 w 10415"/>
                              <a:gd name="T43" fmla="*/ 324 h 6570"/>
                              <a:gd name="T44" fmla="*/ 6991 w 10415"/>
                              <a:gd name="T45" fmla="*/ 378 h 6570"/>
                              <a:gd name="T46" fmla="*/ 6892 w 10415"/>
                              <a:gd name="T47" fmla="*/ 434 h 6570"/>
                              <a:gd name="T48" fmla="*/ 6797 w 10415"/>
                              <a:gd name="T49" fmla="*/ 493 h 6570"/>
                              <a:gd name="T50" fmla="*/ 6704 w 10415"/>
                              <a:gd name="T51" fmla="*/ 554 h 6570"/>
                              <a:gd name="T52" fmla="*/ 6617 w 10415"/>
                              <a:gd name="T53" fmla="*/ 616 h 6570"/>
                              <a:gd name="T54" fmla="*/ 6533 w 10415"/>
                              <a:gd name="T55" fmla="*/ 679 h 6570"/>
                              <a:gd name="T56" fmla="*/ 6455 w 10415"/>
                              <a:gd name="T57" fmla="*/ 744 h 6570"/>
                              <a:gd name="T58" fmla="*/ 6381 w 10415"/>
                              <a:gd name="T59" fmla="*/ 809 h 6570"/>
                              <a:gd name="T60" fmla="*/ 6313 w 10415"/>
                              <a:gd name="T61" fmla="*/ 875 h 6570"/>
                              <a:gd name="T62" fmla="*/ 6251 w 10415"/>
                              <a:gd name="T63" fmla="*/ 939 h 6570"/>
                              <a:gd name="T64" fmla="*/ 6197 w 10415"/>
                              <a:gd name="T65" fmla="*/ 1004 h 6570"/>
                              <a:gd name="T66" fmla="*/ 6173 w 10415"/>
                              <a:gd name="T67" fmla="*/ 921 h 6570"/>
                              <a:gd name="T68" fmla="*/ 6151 w 10415"/>
                              <a:gd name="T69" fmla="*/ 835 h 6570"/>
                              <a:gd name="T70" fmla="*/ 6139 w 10415"/>
                              <a:gd name="T71" fmla="*/ 790 h 6570"/>
                              <a:gd name="T72" fmla="*/ 6126 w 10415"/>
                              <a:gd name="T73" fmla="*/ 747 h 6570"/>
                              <a:gd name="T74" fmla="*/ 6113 w 10415"/>
                              <a:gd name="T75" fmla="*/ 702 h 6570"/>
                              <a:gd name="T76" fmla="*/ 6098 w 10415"/>
                              <a:gd name="T77" fmla="*/ 658 h 6570"/>
                              <a:gd name="T78" fmla="*/ 6081 w 10415"/>
                              <a:gd name="T79" fmla="*/ 615 h 6570"/>
                              <a:gd name="T80" fmla="*/ 6061 w 10415"/>
                              <a:gd name="T81" fmla="*/ 572 h 6570"/>
                              <a:gd name="T82" fmla="*/ 6040 w 10415"/>
                              <a:gd name="T83" fmla="*/ 532 h 6570"/>
                              <a:gd name="T84" fmla="*/ 6016 w 10415"/>
                              <a:gd name="T85" fmla="*/ 492 h 6570"/>
                              <a:gd name="T86" fmla="*/ 5990 w 10415"/>
                              <a:gd name="T87" fmla="*/ 454 h 6570"/>
                              <a:gd name="T88" fmla="*/ 5960 w 10415"/>
                              <a:gd name="T89" fmla="*/ 418 h 6570"/>
                              <a:gd name="T90" fmla="*/ 5927 w 10415"/>
                              <a:gd name="T91" fmla="*/ 385 h 6570"/>
                              <a:gd name="T92" fmla="*/ 5888 w 10415"/>
                              <a:gd name="T93" fmla="*/ 353 h 6570"/>
                              <a:gd name="T94" fmla="*/ 5847 w 10415"/>
                              <a:gd name="T95" fmla="*/ 326 h 6570"/>
                              <a:gd name="T96" fmla="*/ 5801 w 10415"/>
                              <a:gd name="T97" fmla="*/ 301 h 6570"/>
                              <a:gd name="T98" fmla="*/ 5750 w 10415"/>
                              <a:gd name="T99" fmla="*/ 279 h 6570"/>
                              <a:gd name="T100" fmla="*/ 5694 w 10415"/>
                              <a:gd name="T101" fmla="*/ 262 h 6570"/>
                              <a:gd name="T102" fmla="*/ 5632 w 10415"/>
                              <a:gd name="T103" fmla="*/ 248 h 6570"/>
                              <a:gd name="T104" fmla="*/ 5566 w 10415"/>
                              <a:gd name="T105" fmla="*/ 239 h 6570"/>
                              <a:gd name="T106" fmla="*/ 5492 w 10415"/>
                              <a:gd name="T107" fmla="*/ 233 h 6570"/>
                              <a:gd name="T108" fmla="*/ 5413 w 10415"/>
                              <a:gd name="T109" fmla="*/ 233 h 6570"/>
                              <a:gd name="T110" fmla="*/ 5327 w 10415"/>
                              <a:gd name="T111" fmla="*/ 237 h 6570"/>
                              <a:gd name="T112" fmla="*/ 5233 w 10415"/>
                              <a:gd name="T113" fmla="*/ 248 h 6570"/>
                              <a:gd name="T114" fmla="*/ 5133 w 10415"/>
                              <a:gd name="T115" fmla="*/ 264 h 6570"/>
                              <a:gd name="T116" fmla="*/ 5026 w 10415"/>
                              <a:gd name="T117" fmla="*/ 285 h 6570"/>
                              <a:gd name="T118" fmla="*/ 4910 w 10415"/>
                              <a:gd name="T119" fmla="*/ 312 h 6570"/>
                              <a:gd name="T120" fmla="*/ 4786 w 10415"/>
                              <a:gd name="T121" fmla="*/ 347 h 6570"/>
                              <a:gd name="T122" fmla="*/ 4654 w 10415"/>
                              <a:gd name="T123" fmla="*/ 388 h 6570"/>
                              <a:gd name="T124" fmla="*/ 4512 w 10415"/>
                              <a:gd name="T125" fmla="*/ 435 h 6570"/>
                              <a:gd name="T126" fmla="*/ 4376 w 10415"/>
                              <a:gd name="T127" fmla="*/ 500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6"/>
                        <wps:cNvSpPr>
                          <a:spLocks/>
                        </wps:cNvSpPr>
                        <wps:spPr bwMode="auto">
                          <a:xfrm>
                            <a:off x="1928" y="1839"/>
                            <a:ext cx="170" cy="257"/>
                          </a:xfrm>
                          <a:custGeom>
                            <a:avLst/>
                            <a:gdLst>
                              <a:gd name="T0" fmla="*/ 502 w 679"/>
                              <a:gd name="T1" fmla="*/ 0 h 1026"/>
                              <a:gd name="T2" fmla="*/ 518 w 679"/>
                              <a:gd name="T3" fmla="*/ 0 h 1026"/>
                              <a:gd name="T4" fmla="*/ 532 w 679"/>
                              <a:gd name="T5" fmla="*/ 2 h 1026"/>
                              <a:gd name="T6" fmla="*/ 545 w 679"/>
                              <a:gd name="T7" fmla="*/ 5 h 1026"/>
                              <a:gd name="T8" fmla="*/ 559 w 679"/>
                              <a:gd name="T9" fmla="*/ 10 h 1026"/>
                              <a:gd name="T10" fmla="*/ 572 w 679"/>
                              <a:gd name="T11" fmla="*/ 15 h 1026"/>
                              <a:gd name="T12" fmla="*/ 584 w 679"/>
                              <a:gd name="T13" fmla="*/ 22 h 1026"/>
                              <a:gd name="T14" fmla="*/ 594 w 679"/>
                              <a:gd name="T15" fmla="*/ 30 h 1026"/>
                              <a:gd name="T16" fmla="*/ 605 w 679"/>
                              <a:gd name="T17" fmla="*/ 39 h 1026"/>
                              <a:gd name="T18" fmla="*/ 615 w 679"/>
                              <a:gd name="T19" fmla="*/ 50 h 1026"/>
                              <a:gd name="T20" fmla="*/ 625 w 679"/>
                              <a:gd name="T21" fmla="*/ 62 h 1026"/>
                              <a:gd name="T22" fmla="*/ 633 w 679"/>
                              <a:gd name="T23" fmla="*/ 74 h 1026"/>
                              <a:gd name="T24" fmla="*/ 640 w 679"/>
                              <a:gd name="T25" fmla="*/ 87 h 1026"/>
                              <a:gd name="T26" fmla="*/ 648 w 679"/>
                              <a:gd name="T27" fmla="*/ 101 h 1026"/>
                              <a:gd name="T28" fmla="*/ 655 w 679"/>
                              <a:gd name="T29" fmla="*/ 117 h 1026"/>
                              <a:gd name="T30" fmla="*/ 660 w 679"/>
                              <a:gd name="T31" fmla="*/ 133 h 1026"/>
                              <a:gd name="T32" fmla="*/ 666 w 679"/>
                              <a:gd name="T33" fmla="*/ 150 h 1026"/>
                              <a:gd name="T34" fmla="*/ 670 w 679"/>
                              <a:gd name="T35" fmla="*/ 167 h 1026"/>
                              <a:gd name="T36" fmla="*/ 673 w 679"/>
                              <a:gd name="T37" fmla="*/ 186 h 1026"/>
                              <a:gd name="T38" fmla="*/ 676 w 679"/>
                              <a:gd name="T39" fmla="*/ 205 h 1026"/>
                              <a:gd name="T40" fmla="*/ 677 w 679"/>
                              <a:gd name="T41" fmla="*/ 225 h 1026"/>
                              <a:gd name="T42" fmla="*/ 679 w 679"/>
                              <a:gd name="T43" fmla="*/ 246 h 1026"/>
                              <a:gd name="T44" fmla="*/ 679 w 679"/>
                              <a:gd name="T45" fmla="*/ 267 h 1026"/>
                              <a:gd name="T46" fmla="*/ 679 w 679"/>
                              <a:gd name="T47" fmla="*/ 290 h 1026"/>
                              <a:gd name="T48" fmla="*/ 677 w 679"/>
                              <a:gd name="T49" fmla="*/ 312 h 1026"/>
                              <a:gd name="T50" fmla="*/ 676 w 679"/>
                              <a:gd name="T51" fmla="*/ 336 h 1026"/>
                              <a:gd name="T52" fmla="*/ 672 w 679"/>
                              <a:gd name="T53" fmla="*/ 360 h 1026"/>
                              <a:gd name="T54" fmla="*/ 670 w 679"/>
                              <a:gd name="T55" fmla="*/ 385 h 1026"/>
                              <a:gd name="T56" fmla="*/ 664 w 679"/>
                              <a:gd name="T57" fmla="*/ 409 h 1026"/>
                              <a:gd name="T58" fmla="*/ 659 w 679"/>
                              <a:gd name="T59" fmla="*/ 435 h 1026"/>
                              <a:gd name="T60" fmla="*/ 652 w 679"/>
                              <a:gd name="T61" fmla="*/ 460 h 1026"/>
                              <a:gd name="T62" fmla="*/ 646 w 679"/>
                              <a:gd name="T63" fmla="*/ 487 h 1026"/>
                              <a:gd name="T64" fmla="*/ 638 w 679"/>
                              <a:gd name="T65" fmla="*/ 513 h 1026"/>
                              <a:gd name="T66" fmla="*/ 629 w 679"/>
                              <a:gd name="T67" fmla="*/ 539 h 1026"/>
                              <a:gd name="T68" fmla="*/ 619 w 679"/>
                              <a:gd name="T69" fmla="*/ 566 h 1026"/>
                              <a:gd name="T70" fmla="*/ 610 w 679"/>
                              <a:gd name="T71" fmla="*/ 591 h 1026"/>
                              <a:gd name="T72" fmla="*/ 600 w 679"/>
                              <a:gd name="T73" fmla="*/ 616 h 1026"/>
                              <a:gd name="T74" fmla="*/ 588 w 679"/>
                              <a:gd name="T75" fmla="*/ 641 h 1026"/>
                              <a:gd name="T76" fmla="*/ 576 w 679"/>
                              <a:gd name="T77" fmla="*/ 665 h 1026"/>
                              <a:gd name="T78" fmla="*/ 564 w 679"/>
                              <a:gd name="T79" fmla="*/ 688 h 1026"/>
                              <a:gd name="T80" fmla="*/ 552 w 679"/>
                              <a:gd name="T81" fmla="*/ 712 h 1026"/>
                              <a:gd name="T82" fmla="*/ 539 w 679"/>
                              <a:gd name="T83" fmla="*/ 735 h 1026"/>
                              <a:gd name="T84" fmla="*/ 524 w 679"/>
                              <a:gd name="T85" fmla="*/ 757 h 1026"/>
                              <a:gd name="T86" fmla="*/ 511 w 679"/>
                              <a:gd name="T87" fmla="*/ 778 h 1026"/>
                              <a:gd name="T88" fmla="*/ 497 w 679"/>
                              <a:gd name="T89" fmla="*/ 799 h 1026"/>
                              <a:gd name="T90" fmla="*/ 482 w 679"/>
                              <a:gd name="T91" fmla="*/ 819 h 1026"/>
                              <a:gd name="T92" fmla="*/ 466 w 679"/>
                              <a:gd name="T93" fmla="*/ 839 h 1026"/>
                              <a:gd name="T94" fmla="*/ 452 w 679"/>
                              <a:gd name="T95" fmla="*/ 857 h 1026"/>
                              <a:gd name="T96" fmla="*/ 436 w 679"/>
                              <a:gd name="T97" fmla="*/ 876 h 1026"/>
                              <a:gd name="T98" fmla="*/ 420 w 679"/>
                              <a:gd name="T99" fmla="*/ 893 h 1026"/>
                              <a:gd name="T100" fmla="*/ 404 w 679"/>
                              <a:gd name="T101" fmla="*/ 909 h 1026"/>
                              <a:gd name="T102" fmla="*/ 388 w 679"/>
                              <a:gd name="T103" fmla="*/ 923 h 1026"/>
                              <a:gd name="T104" fmla="*/ 372 w 679"/>
                              <a:gd name="T105" fmla="*/ 938 h 1026"/>
                              <a:gd name="T106" fmla="*/ 355 w 679"/>
                              <a:gd name="T107" fmla="*/ 951 h 1026"/>
                              <a:gd name="T108" fmla="*/ 339 w 679"/>
                              <a:gd name="T109" fmla="*/ 964 h 1026"/>
                              <a:gd name="T110" fmla="*/ 322 w 679"/>
                              <a:gd name="T111" fmla="*/ 975 h 1026"/>
                              <a:gd name="T112" fmla="*/ 306 w 679"/>
                              <a:gd name="T113" fmla="*/ 985 h 1026"/>
                              <a:gd name="T114" fmla="*/ 291 w 679"/>
                              <a:gd name="T115" fmla="*/ 995 h 1026"/>
                              <a:gd name="T116" fmla="*/ 273 w 679"/>
                              <a:gd name="T117" fmla="*/ 1002 h 1026"/>
                              <a:gd name="T118" fmla="*/ 258 w 679"/>
                              <a:gd name="T119" fmla="*/ 1009 h 1026"/>
                              <a:gd name="T120" fmla="*/ 240 w 679"/>
                              <a:gd name="T121" fmla="*/ 1016 h 1026"/>
                              <a:gd name="T122" fmla="*/ 225 w 679"/>
                              <a:gd name="T123" fmla="*/ 1020 h 1026"/>
                              <a:gd name="T124" fmla="*/ 209 w 679"/>
                              <a:gd name="T125" fmla="*/ 1024 h 1026"/>
                              <a:gd name="T126" fmla="*/ 193 w 679"/>
                              <a:gd name="T127" fmla="*/ 10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7"/>
                        <wps:cNvSpPr>
                          <a:spLocks/>
                        </wps:cNvSpPr>
                        <wps:spPr bwMode="auto">
                          <a:xfrm>
                            <a:off x="2665" y="1790"/>
                            <a:ext cx="170" cy="256"/>
                          </a:xfrm>
                          <a:custGeom>
                            <a:avLst/>
                            <a:gdLst>
                              <a:gd name="T0" fmla="*/ 502 w 678"/>
                              <a:gd name="T1" fmla="*/ 0 h 1027"/>
                              <a:gd name="T2" fmla="*/ 517 w 678"/>
                              <a:gd name="T3" fmla="*/ 2 h 1027"/>
                              <a:gd name="T4" fmla="*/ 532 w 678"/>
                              <a:gd name="T5" fmla="*/ 3 h 1027"/>
                              <a:gd name="T6" fmla="*/ 545 w 678"/>
                              <a:gd name="T7" fmla="*/ 7 h 1027"/>
                              <a:gd name="T8" fmla="*/ 558 w 678"/>
                              <a:gd name="T9" fmla="*/ 11 h 1027"/>
                              <a:gd name="T10" fmla="*/ 571 w 678"/>
                              <a:gd name="T11" fmla="*/ 18 h 1027"/>
                              <a:gd name="T12" fmla="*/ 583 w 678"/>
                              <a:gd name="T13" fmla="*/ 24 h 1027"/>
                              <a:gd name="T14" fmla="*/ 594 w 678"/>
                              <a:gd name="T15" fmla="*/ 32 h 1027"/>
                              <a:gd name="T16" fmla="*/ 605 w 678"/>
                              <a:gd name="T17" fmla="*/ 41 h 1027"/>
                              <a:gd name="T18" fmla="*/ 615 w 678"/>
                              <a:gd name="T19" fmla="*/ 52 h 1027"/>
                              <a:gd name="T20" fmla="*/ 624 w 678"/>
                              <a:gd name="T21" fmla="*/ 62 h 1027"/>
                              <a:gd name="T22" fmla="*/ 632 w 678"/>
                              <a:gd name="T23" fmla="*/ 76 h 1027"/>
                              <a:gd name="T24" fmla="*/ 640 w 678"/>
                              <a:gd name="T25" fmla="*/ 89 h 1027"/>
                              <a:gd name="T26" fmla="*/ 648 w 678"/>
                              <a:gd name="T27" fmla="*/ 103 h 1027"/>
                              <a:gd name="T28" fmla="*/ 655 w 678"/>
                              <a:gd name="T29" fmla="*/ 118 h 1027"/>
                              <a:gd name="T30" fmla="*/ 660 w 678"/>
                              <a:gd name="T31" fmla="*/ 134 h 1027"/>
                              <a:gd name="T32" fmla="*/ 665 w 678"/>
                              <a:gd name="T33" fmla="*/ 151 h 1027"/>
                              <a:gd name="T34" fmla="*/ 669 w 678"/>
                              <a:gd name="T35" fmla="*/ 169 h 1027"/>
                              <a:gd name="T36" fmla="*/ 673 w 678"/>
                              <a:gd name="T37" fmla="*/ 188 h 1027"/>
                              <a:gd name="T38" fmla="*/ 676 w 678"/>
                              <a:gd name="T39" fmla="*/ 208 h 1027"/>
                              <a:gd name="T40" fmla="*/ 677 w 678"/>
                              <a:gd name="T41" fmla="*/ 227 h 1027"/>
                              <a:gd name="T42" fmla="*/ 678 w 678"/>
                              <a:gd name="T43" fmla="*/ 248 h 1027"/>
                              <a:gd name="T44" fmla="*/ 678 w 678"/>
                              <a:gd name="T45" fmla="*/ 270 h 1027"/>
                              <a:gd name="T46" fmla="*/ 678 w 678"/>
                              <a:gd name="T47" fmla="*/ 292 h 1027"/>
                              <a:gd name="T48" fmla="*/ 677 w 678"/>
                              <a:gd name="T49" fmla="*/ 314 h 1027"/>
                              <a:gd name="T50" fmla="*/ 676 w 678"/>
                              <a:gd name="T51" fmla="*/ 338 h 1027"/>
                              <a:gd name="T52" fmla="*/ 673 w 678"/>
                              <a:gd name="T53" fmla="*/ 362 h 1027"/>
                              <a:gd name="T54" fmla="*/ 669 w 678"/>
                              <a:gd name="T55" fmla="*/ 386 h 1027"/>
                              <a:gd name="T56" fmla="*/ 664 w 678"/>
                              <a:gd name="T57" fmla="*/ 411 h 1027"/>
                              <a:gd name="T58" fmla="*/ 659 w 678"/>
                              <a:gd name="T59" fmla="*/ 436 h 1027"/>
                              <a:gd name="T60" fmla="*/ 653 w 678"/>
                              <a:gd name="T61" fmla="*/ 461 h 1027"/>
                              <a:gd name="T62" fmla="*/ 645 w 678"/>
                              <a:gd name="T63" fmla="*/ 487 h 1027"/>
                              <a:gd name="T64" fmla="*/ 638 w 678"/>
                              <a:gd name="T65" fmla="*/ 514 h 1027"/>
                              <a:gd name="T66" fmla="*/ 630 w 678"/>
                              <a:gd name="T67" fmla="*/ 540 h 1027"/>
                              <a:gd name="T68" fmla="*/ 619 w 678"/>
                              <a:gd name="T69" fmla="*/ 566 h 1027"/>
                              <a:gd name="T70" fmla="*/ 610 w 678"/>
                              <a:gd name="T71" fmla="*/ 592 h 1027"/>
                              <a:gd name="T72" fmla="*/ 599 w 678"/>
                              <a:gd name="T73" fmla="*/ 618 h 1027"/>
                              <a:gd name="T74" fmla="*/ 587 w 678"/>
                              <a:gd name="T75" fmla="*/ 642 h 1027"/>
                              <a:gd name="T76" fmla="*/ 575 w 678"/>
                              <a:gd name="T77" fmla="*/ 667 h 1027"/>
                              <a:gd name="T78" fmla="*/ 564 w 678"/>
                              <a:gd name="T79" fmla="*/ 690 h 1027"/>
                              <a:gd name="T80" fmla="*/ 552 w 678"/>
                              <a:gd name="T81" fmla="*/ 714 h 1027"/>
                              <a:gd name="T82" fmla="*/ 538 w 678"/>
                              <a:gd name="T83" fmla="*/ 737 h 1027"/>
                              <a:gd name="T84" fmla="*/ 524 w 678"/>
                              <a:gd name="T85" fmla="*/ 759 h 1027"/>
                              <a:gd name="T86" fmla="*/ 511 w 678"/>
                              <a:gd name="T87" fmla="*/ 780 h 1027"/>
                              <a:gd name="T88" fmla="*/ 496 w 678"/>
                              <a:gd name="T89" fmla="*/ 801 h 1027"/>
                              <a:gd name="T90" fmla="*/ 482 w 678"/>
                              <a:gd name="T91" fmla="*/ 821 h 1027"/>
                              <a:gd name="T92" fmla="*/ 466 w 678"/>
                              <a:gd name="T93" fmla="*/ 841 h 1027"/>
                              <a:gd name="T94" fmla="*/ 451 w 678"/>
                              <a:gd name="T95" fmla="*/ 859 h 1027"/>
                              <a:gd name="T96" fmla="*/ 435 w 678"/>
                              <a:gd name="T97" fmla="*/ 877 h 1027"/>
                              <a:gd name="T98" fmla="*/ 420 w 678"/>
                              <a:gd name="T99" fmla="*/ 894 h 1027"/>
                              <a:gd name="T100" fmla="*/ 404 w 678"/>
                              <a:gd name="T101" fmla="*/ 910 h 1027"/>
                              <a:gd name="T102" fmla="*/ 388 w 678"/>
                              <a:gd name="T103" fmla="*/ 925 h 1027"/>
                              <a:gd name="T104" fmla="*/ 372 w 678"/>
                              <a:gd name="T105" fmla="*/ 940 h 1027"/>
                              <a:gd name="T106" fmla="*/ 355 w 678"/>
                              <a:gd name="T107" fmla="*/ 953 h 1027"/>
                              <a:gd name="T108" fmla="*/ 339 w 678"/>
                              <a:gd name="T109" fmla="*/ 965 h 1027"/>
                              <a:gd name="T110" fmla="*/ 323 w 678"/>
                              <a:gd name="T111" fmla="*/ 977 h 1027"/>
                              <a:gd name="T112" fmla="*/ 306 w 678"/>
                              <a:gd name="T113" fmla="*/ 987 h 1027"/>
                              <a:gd name="T114" fmla="*/ 290 w 678"/>
                              <a:gd name="T115" fmla="*/ 997 h 1027"/>
                              <a:gd name="T116" fmla="*/ 273 w 678"/>
                              <a:gd name="T117" fmla="*/ 1005 h 1027"/>
                              <a:gd name="T118" fmla="*/ 257 w 678"/>
                              <a:gd name="T119" fmla="*/ 1011 h 1027"/>
                              <a:gd name="T120" fmla="*/ 241 w 678"/>
                              <a:gd name="T121" fmla="*/ 1016 h 1027"/>
                              <a:gd name="T122" fmla="*/ 224 w 678"/>
                              <a:gd name="T123" fmla="*/ 1022 h 1027"/>
                              <a:gd name="T124" fmla="*/ 208 w 678"/>
                              <a:gd name="T125" fmla="*/ 1024 h 1027"/>
                              <a:gd name="T126" fmla="*/ 193 w 678"/>
                              <a:gd name="T127" fmla="*/ 1027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8"/>
                        <wps:cNvSpPr>
                          <a:spLocks/>
                        </wps:cNvSpPr>
                        <wps:spPr bwMode="auto">
                          <a:xfrm>
                            <a:off x="468" y="186"/>
                            <a:ext cx="3302" cy="1491"/>
                          </a:xfrm>
                          <a:custGeom>
                            <a:avLst/>
                            <a:gdLst>
                              <a:gd name="T0" fmla="*/ 3028 w 13209"/>
                              <a:gd name="T1" fmla="*/ 2080 h 5962"/>
                              <a:gd name="T2" fmla="*/ 2961 w 13209"/>
                              <a:gd name="T3" fmla="*/ 2128 h 5962"/>
                              <a:gd name="T4" fmla="*/ 2895 w 13209"/>
                              <a:gd name="T5" fmla="*/ 2173 h 5962"/>
                              <a:gd name="T6" fmla="*/ 2827 w 13209"/>
                              <a:gd name="T7" fmla="*/ 2215 h 5962"/>
                              <a:gd name="T8" fmla="*/ 2761 w 13209"/>
                              <a:gd name="T9" fmla="*/ 2257 h 5962"/>
                              <a:gd name="T10" fmla="*/ 2695 w 13209"/>
                              <a:gd name="T11" fmla="*/ 2297 h 5962"/>
                              <a:gd name="T12" fmla="*/ 2631 w 13209"/>
                              <a:gd name="T13" fmla="*/ 2335 h 5962"/>
                              <a:gd name="T14" fmla="*/ 2565 w 13209"/>
                              <a:gd name="T15" fmla="*/ 2372 h 5962"/>
                              <a:gd name="T16" fmla="*/ 2500 w 13209"/>
                              <a:gd name="T17" fmla="*/ 2408 h 5962"/>
                              <a:gd name="T18" fmla="*/ 2435 w 13209"/>
                              <a:gd name="T19" fmla="*/ 2442 h 5962"/>
                              <a:gd name="T20" fmla="*/ 2372 w 13209"/>
                              <a:gd name="T21" fmla="*/ 2474 h 5962"/>
                              <a:gd name="T22" fmla="*/ 2308 w 13209"/>
                              <a:gd name="T23" fmla="*/ 2505 h 5962"/>
                              <a:gd name="T24" fmla="*/ 2245 w 13209"/>
                              <a:gd name="T25" fmla="*/ 2536 h 5962"/>
                              <a:gd name="T26" fmla="*/ 2183 w 13209"/>
                              <a:gd name="T27" fmla="*/ 2565 h 5962"/>
                              <a:gd name="T28" fmla="*/ 2121 w 13209"/>
                              <a:gd name="T29" fmla="*/ 2592 h 5962"/>
                              <a:gd name="T30" fmla="*/ 2060 w 13209"/>
                              <a:gd name="T31" fmla="*/ 2620 h 5962"/>
                              <a:gd name="T32" fmla="*/ 1998 w 13209"/>
                              <a:gd name="T33" fmla="*/ 2645 h 5962"/>
                              <a:gd name="T34" fmla="*/ 1878 w 13209"/>
                              <a:gd name="T35" fmla="*/ 2694 h 5962"/>
                              <a:gd name="T36" fmla="*/ 1760 w 13209"/>
                              <a:gd name="T37" fmla="*/ 2739 h 5962"/>
                              <a:gd name="T38" fmla="*/ 1645 w 13209"/>
                              <a:gd name="T39" fmla="*/ 2780 h 5962"/>
                              <a:gd name="T40" fmla="*/ 1532 w 13209"/>
                              <a:gd name="T41" fmla="*/ 2819 h 5962"/>
                              <a:gd name="T42" fmla="*/ 1422 w 13209"/>
                              <a:gd name="T43" fmla="*/ 2855 h 5962"/>
                              <a:gd name="T44" fmla="*/ 1314 w 13209"/>
                              <a:gd name="T45" fmla="*/ 2889 h 5962"/>
                              <a:gd name="T46" fmla="*/ 1210 w 13209"/>
                              <a:gd name="T47" fmla="*/ 2921 h 5962"/>
                              <a:gd name="T48" fmla="*/ 1108 w 13209"/>
                              <a:gd name="T49" fmla="*/ 2953 h 5962"/>
                              <a:gd name="T50" fmla="*/ 1038 w 13209"/>
                              <a:gd name="T51" fmla="*/ 2974 h 5962"/>
                              <a:gd name="T52" fmla="*/ 968 w 13209"/>
                              <a:gd name="T53" fmla="*/ 2995 h 5962"/>
                              <a:gd name="T54" fmla="*/ 901 w 13209"/>
                              <a:gd name="T55" fmla="*/ 3016 h 5962"/>
                              <a:gd name="T56" fmla="*/ 836 w 13209"/>
                              <a:gd name="T57" fmla="*/ 3037 h 5962"/>
                              <a:gd name="T58" fmla="*/ 773 w 13209"/>
                              <a:gd name="T59" fmla="*/ 3058 h 5962"/>
                              <a:gd name="T60" fmla="*/ 711 w 13209"/>
                              <a:gd name="T61" fmla="*/ 3079 h 5962"/>
                              <a:gd name="T62" fmla="*/ 651 w 13209"/>
                              <a:gd name="T63" fmla="*/ 3102 h 5962"/>
                              <a:gd name="T64" fmla="*/ 594 w 13209"/>
                              <a:gd name="T65" fmla="*/ 3124 h 5962"/>
                              <a:gd name="T66" fmla="*/ 538 w 13209"/>
                              <a:gd name="T67" fmla="*/ 3149 h 5962"/>
                              <a:gd name="T68" fmla="*/ 483 w 13209"/>
                              <a:gd name="T69" fmla="*/ 3181 h 5962"/>
                              <a:gd name="T70" fmla="*/ 431 w 13209"/>
                              <a:gd name="T71" fmla="*/ 3217 h 5962"/>
                              <a:gd name="T72" fmla="*/ 380 w 13209"/>
                              <a:gd name="T73" fmla="*/ 3257 h 5962"/>
                              <a:gd name="T74" fmla="*/ 333 w 13209"/>
                              <a:gd name="T75" fmla="*/ 3302 h 5962"/>
                              <a:gd name="T76" fmla="*/ 288 w 13209"/>
                              <a:gd name="T77" fmla="*/ 3352 h 5962"/>
                              <a:gd name="T78" fmla="*/ 244 w 13209"/>
                              <a:gd name="T79" fmla="*/ 3407 h 5962"/>
                              <a:gd name="T80" fmla="*/ 205 w 13209"/>
                              <a:gd name="T81" fmla="*/ 3465 h 5962"/>
                              <a:gd name="T82" fmla="*/ 168 w 13209"/>
                              <a:gd name="T83" fmla="*/ 3527 h 5962"/>
                              <a:gd name="T84" fmla="*/ 134 w 13209"/>
                              <a:gd name="T85" fmla="*/ 3593 h 5962"/>
                              <a:gd name="T86" fmla="*/ 103 w 13209"/>
                              <a:gd name="T87" fmla="*/ 3661 h 5962"/>
                              <a:gd name="T88" fmla="*/ 77 w 13209"/>
                              <a:gd name="T89" fmla="*/ 3734 h 5962"/>
                              <a:gd name="T90" fmla="*/ 53 w 13209"/>
                              <a:gd name="T91" fmla="*/ 3809 h 5962"/>
                              <a:gd name="T92" fmla="*/ 34 w 13209"/>
                              <a:gd name="T93" fmla="*/ 3886 h 5962"/>
                              <a:gd name="T94" fmla="*/ 19 w 13209"/>
                              <a:gd name="T95" fmla="*/ 3966 h 5962"/>
                              <a:gd name="T96" fmla="*/ 8 w 13209"/>
                              <a:gd name="T97" fmla="*/ 4048 h 5962"/>
                              <a:gd name="T98" fmla="*/ 1 w 13209"/>
                              <a:gd name="T99" fmla="*/ 4132 h 5962"/>
                              <a:gd name="T100" fmla="*/ 0 w 13209"/>
                              <a:gd name="T101" fmla="*/ 4218 h 5962"/>
                              <a:gd name="T102" fmla="*/ 3 w 13209"/>
                              <a:gd name="T103" fmla="*/ 4305 h 5962"/>
                              <a:gd name="T104" fmla="*/ 11 w 13209"/>
                              <a:gd name="T105" fmla="*/ 4395 h 5962"/>
                              <a:gd name="T106" fmla="*/ 23 w 13209"/>
                              <a:gd name="T107" fmla="*/ 4485 h 5962"/>
                              <a:gd name="T108" fmla="*/ 41 w 13209"/>
                              <a:gd name="T109" fmla="*/ 4576 h 5962"/>
                              <a:gd name="T110" fmla="*/ 65 w 13209"/>
                              <a:gd name="T111" fmla="*/ 4667 h 5962"/>
                              <a:gd name="T112" fmla="*/ 95 w 13209"/>
                              <a:gd name="T113" fmla="*/ 4758 h 5962"/>
                              <a:gd name="T114" fmla="*/ 130 w 13209"/>
                              <a:gd name="T115" fmla="*/ 4850 h 5962"/>
                              <a:gd name="T116" fmla="*/ 172 w 13209"/>
                              <a:gd name="T117" fmla="*/ 4942 h 5962"/>
                              <a:gd name="T118" fmla="*/ 219 w 13209"/>
                              <a:gd name="T119" fmla="*/ 5033 h 5962"/>
                              <a:gd name="T120" fmla="*/ 273 w 13209"/>
                              <a:gd name="T121" fmla="*/ 5125 h 5962"/>
                              <a:gd name="T122" fmla="*/ 333 w 13209"/>
                              <a:gd name="T123" fmla="*/ 5216 h 5962"/>
                              <a:gd name="T124" fmla="*/ 400 w 13209"/>
                              <a:gd name="T125" fmla="*/ 5305 h 5962"/>
                              <a:gd name="T126" fmla="*/ 476 w 13209"/>
                              <a:gd name="T127" fmla="*/ 5394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9"/>
                        <wps:cNvSpPr>
                          <a:spLocks/>
                        </wps:cNvSpPr>
                        <wps:spPr bwMode="auto">
                          <a:xfrm>
                            <a:off x="36" y="2261"/>
                            <a:ext cx="2293" cy="1655"/>
                          </a:xfrm>
                          <a:custGeom>
                            <a:avLst/>
                            <a:gdLst>
                              <a:gd name="T0" fmla="*/ 9172 w 9172"/>
                              <a:gd name="T1" fmla="*/ 1139 h 6620"/>
                              <a:gd name="T2" fmla="*/ 8688 w 9172"/>
                              <a:gd name="T3" fmla="*/ 1164 h 6620"/>
                              <a:gd name="T4" fmla="*/ 8213 w 9172"/>
                              <a:gd name="T5" fmla="*/ 1181 h 6620"/>
                              <a:gd name="T6" fmla="*/ 7751 w 9172"/>
                              <a:gd name="T7" fmla="*/ 1189 h 6620"/>
                              <a:gd name="T8" fmla="*/ 7301 w 9172"/>
                              <a:gd name="T9" fmla="*/ 1190 h 6620"/>
                              <a:gd name="T10" fmla="*/ 6861 w 9172"/>
                              <a:gd name="T11" fmla="*/ 1185 h 6620"/>
                              <a:gd name="T12" fmla="*/ 6435 w 9172"/>
                              <a:gd name="T13" fmla="*/ 1172 h 6620"/>
                              <a:gd name="T14" fmla="*/ 6020 w 9172"/>
                              <a:gd name="T15" fmla="*/ 1153 h 6620"/>
                              <a:gd name="T16" fmla="*/ 5617 w 9172"/>
                              <a:gd name="T17" fmla="*/ 1128 h 6620"/>
                              <a:gd name="T18" fmla="*/ 5226 w 9172"/>
                              <a:gd name="T19" fmla="*/ 1098 h 6620"/>
                              <a:gd name="T20" fmla="*/ 4849 w 9172"/>
                              <a:gd name="T21" fmla="*/ 1064 h 6620"/>
                              <a:gd name="T22" fmla="*/ 4483 w 9172"/>
                              <a:gd name="T23" fmla="*/ 1024 h 6620"/>
                              <a:gd name="T24" fmla="*/ 4132 w 9172"/>
                              <a:gd name="T25" fmla="*/ 982 h 6620"/>
                              <a:gd name="T26" fmla="*/ 3792 w 9172"/>
                              <a:gd name="T27" fmla="*/ 936 h 6620"/>
                              <a:gd name="T28" fmla="*/ 3466 w 9172"/>
                              <a:gd name="T29" fmla="*/ 885 h 6620"/>
                              <a:gd name="T30" fmla="*/ 3153 w 9172"/>
                              <a:gd name="T31" fmla="*/ 834 h 6620"/>
                              <a:gd name="T32" fmla="*/ 2854 w 9172"/>
                              <a:gd name="T33" fmla="*/ 780 h 6620"/>
                              <a:gd name="T34" fmla="*/ 2567 w 9172"/>
                              <a:gd name="T35" fmla="*/ 723 h 6620"/>
                              <a:gd name="T36" fmla="*/ 2295 w 9172"/>
                              <a:gd name="T37" fmla="*/ 666 h 6620"/>
                              <a:gd name="T38" fmla="*/ 2036 w 9172"/>
                              <a:gd name="T39" fmla="*/ 610 h 6620"/>
                              <a:gd name="T40" fmla="*/ 1792 w 9172"/>
                              <a:gd name="T41" fmla="*/ 552 h 6620"/>
                              <a:gd name="T42" fmla="*/ 1561 w 9172"/>
                              <a:gd name="T43" fmla="*/ 493 h 6620"/>
                              <a:gd name="T44" fmla="*/ 1346 w 9172"/>
                              <a:gd name="T45" fmla="*/ 437 h 6620"/>
                              <a:gd name="T46" fmla="*/ 1143 w 9172"/>
                              <a:gd name="T47" fmla="*/ 380 h 6620"/>
                              <a:gd name="T48" fmla="*/ 956 w 9172"/>
                              <a:gd name="T49" fmla="*/ 326 h 6620"/>
                              <a:gd name="T50" fmla="*/ 784 w 9172"/>
                              <a:gd name="T51" fmla="*/ 273 h 6620"/>
                              <a:gd name="T52" fmla="*/ 626 w 9172"/>
                              <a:gd name="T53" fmla="*/ 223 h 6620"/>
                              <a:gd name="T54" fmla="*/ 483 w 9172"/>
                              <a:gd name="T55" fmla="*/ 177 h 6620"/>
                              <a:gd name="T56" fmla="*/ 356 w 9172"/>
                              <a:gd name="T57" fmla="*/ 132 h 6620"/>
                              <a:gd name="T58" fmla="*/ 244 w 9172"/>
                              <a:gd name="T59" fmla="*/ 92 h 6620"/>
                              <a:gd name="T60" fmla="*/ 147 w 9172"/>
                              <a:gd name="T61" fmla="*/ 57 h 6620"/>
                              <a:gd name="T62" fmla="*/ 66 w 9172"/>
                              <a:gd name="T63" fmla="*/ 26 h 6620"/>
                              <a:gd name="T64" fmla="*/ 0 w 9172"/>
                              <a:gd name="T65" fmla="*/ 0 h 6620"/>
                              <a:gd name="T66" fmla="*/ 644 w 9172"/>
                              <a:gd name="T67" fmla="*/ 6620 h 6620"/>
                              <a:gd name="T68" fmla="*/ 9156 w 9172"/>
                              <a:gd name="T69" fmla="*/ 6620 h 6620"/>
                              <a:gd name="T70" fmla="*/ 9142 w 9172"/>
                              <a:gd name="T71" fmla="*/ 6404 h 6620"/>
                              <a:gd name="T72" fmla="*/ 9129 w 9172"/>
                              <a:gd name="T73" fmla="*/ 6183 h 6620"/>
                              <a:gd name="T74" fmla="*/ 9114 w 9172"/>
                              <a:gd name="T75" fmla="*/ 5962 h 6620"/>
                              <a:gd name="T76" fmla="*/ 9102 w 9172"/>
                              <a:gd name="T77" fmla="*/ 5737 h 6620"/>
                              <a:gd name="T78" fmla="*/ 9089 w 9172"/>
                              <a:gd name="T79" fmla="*/ 5510 h 6620"/>
                              <a:gd name="T80" fmla="*/ 9078 w 9172"/>
                              <a:gd name="T81" fmla="*/ 5283 h 6620"/>
                              <a:gd name="T82" fmla="*/ 9068 w 9172"/>
                              <a:gd name="T83" fmla="*/ 5056 h 6620"/>
                              <a:gd name="T84" fmla="*/ 9057 w 9172"/>
                              <a:gd name="T85" fmla="*/ 4828 h 6620"/>
                              <a:gd name="T86" fmla="*/ 9049 w 9172"/>
                              <a:gd name="T87" fmla="*/ 4601 h 6620"/>
                              <a:gd name="T88" fmla="*/ 9041 w 9172"/>
                              <a:gd name="T89" fmla="*/ 4375 h 6620"/>
                              <a:gd name="T90" fmla="*/ 9035 w 9172"/>
                              <a:gd name="T91" fmla="*/ 4151 h 6620"/>
                              <a:gd name="T92" fmla="*/ 9030 w 9172"/>
                              <a:gd name="T93" fmla="*/ 3928 h 6620"/>
                              <a:gd name="T94" fmla="*/ 9026 w 9172"/>
                              <a:gd name="T95" fmla="*/ 3708 h 6620"/>
                              <a:gd name="T96" fmla="*/ 9024 w 9172"/>
                              <a:gd name="T97" fmla="*/ 3491 h 6620"/>
                              <a:gd name="T98" fmla="*/ 9023 w 9172"/>
                              <a:gd name="T99" fmla="*/ 3278 h 6620"/>
                              <a:gd name="T100" fmla="*/ 9024 w 9172"/>
                              <a:gd name="T101" fmla="*/ 3068 h 6620"/>
                              <a:gd name="T102" fmla="*/ 9024 w 9172"/>
                              <a:gd name="T103" fmla="*/ 2990 h 6620"/>
                              <a:gd name="T104" fmla="*/ 9026 w 9172"/>
                              <a:gd name="T105" fmla="*/ 2913 h 6620"/>
                              <a:gd name="T106" fmla="*/ 9027 w 9172"/>
                              <a:gd name="T107" fmla="*/ 2837 h 6620"/>
                              <a:gd name="T108" fmla="*/ 9028 w 9172"/>
                              <a:gd name="T109" fmla="*/ 2760 h 6620"/>
                              <a:gd name="T110" fmla="*/ 9031 w 9172"/>
                              <a:gd name="T111" fmla="*/ 2687 h 6620"/>
                              <a:gd name="T112" fmla="*/ 9032 w 9172"/>
                              <a:gd name="T113" fmla="*/ 2611 h 6620"/>
                              <a:gd name="T114" fmla="*/ 9035 w 9172"/>
                              <a:gd name="T115" fmla="*/ 2539 h 6620"/>
                              <a:gd name="T116" fmla="*/ 9037 w 9172"/>
                              <a:gd name="T117" fmla="*/ 2466 h 6620"/>
                              <a:gd name="T118" fmla="*/ 9040 w 9172"/>
                              <a:gd name="T119" fmla="*/ 2395 h 6620"/>
                              <a:gd name="T120" fmla="*/ 9043 w 9172"/>
                              <a:gd name="T121" fmla="*/ 2325 h 6620"/>
                              <a:gd name="T122" fmla="*/ 9047 w 9172"/>
                              <a:gd name="T123" fmla="*/ 2255 h 6620"/>
                              <a:gd name="T124" fmla="*/ 9051 w 9172"/>
                              <a:gd name="T125" fmla="*/ 2186 h 6620"/>
                              <a:gd name="T126" fmla="*/ 9055 w 9172"/>
                              <a:gd name="T127" fmla="*/ 2119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0"/>
                        <wps:cNvSpPr>
                          <a:spLocks/>
                        </wps:cNvSpPr>
                        <wps:spPr bwMode="auto">
                          <a:xfrm>
                            <a:off x="2536" y="1557"/>
                            <a:ext cx="2522" cy="2359"/>
                          </a:xfrm>
                          <a:custGeom>
                            <a:avLst/>
                            <a:gdLst>
                              <a:gd name="T0" fmla="*/ 10086 w 10086"/>
                              <a:gd name="T1" fmla="*/ 0 h 9435"/>
                              <a:gd name="T2" fmla="*/ 9763 w 10086"/>
                              <a:gd name="T3" fmla="*/ 84 h 9435"/>
                              <a:gd name="T4" fmla="*/ 9438 w 10086"/>
                              <a:gd name="T5" fmla="*/ 171 h 9435"/>
                              <a:gd name="T6" fmla="*/ 9114 w 10086"/>
                              <a:gd name="T7" fmla="*/ 262 h 9435"/>
                              <a:gd name="T8" fmla="*/ 8792 w 10086"/>
                              <a:gd name="T9" fmla="*/ 357 h 9435"/>
                              <a:gd name="T10" fmla="*/ 8470 w 10086"/>
                              <a:gd name="T11" fmla="*/ 454 h 9435"/>
                              <a:gd name="T12" fmla="*/ 8149 w 10086"/>
                              <a:gd name="T13" fmla="*/ 555 h 9435"/>
                              <a:gd name="T14" fmla="*/ 7828 w 10086"/>
                              <a:gd name="T15" fmla="*/ 659 h 9435"/>
                              <a:gd name="T16" fmla="*/ 7507 w 10086"/>
                              <a:gd name="T17" fmla="*/ 766 h 9435"/>
                              <a:gd name="T18" fmla="*/ 7188 w 10086"/>
                              <a:gd name="T19" fmla="*/ 877 h 9435"/>
                              <a:gd name="T20" fmla="*/ 6869 w 10086"/>
                              <a:gd name="T21" fmla="*/ 989 h 9435"/>
                              <a:gd name="T22" fmla="*/ 6552 w 10086"/>
                              <a:gd name="T23" fmla="*/ 1106 h 9435"/>
                              <a:gd name="T24" fmla="*/ 6235 w 10086"/>
                              <a:gd name="T25" fmla="*/ 1225 h 9435"/>
                              <a:gd name="T26" fmla="*/ 5920 w 10086"/>
                              <a:gd name="T27" fmla="*/ 1348 h 9435"/>
                              <a:gd name="T28" fmla="*/ 5604 w 10086"/>
                              <a:gd name="T29" fmla="*/ 1472 h 9435"/>
                              <a:gd name="T30" fmla="*/ 5291 w 10086"/>
                              <a:gd name="T31" fmla="*/ 1600 h 9435"/>
                              <a:gd name="T32" fmla="*/ 4978 w 10086"/>
                              <a:gd name="T33" fmla="*/ 1730 h 9435"/>
                              <a:gd name="T34" fmla="*/ 4667 w 10086"/>
                              <a:gd name="T35" fmla="*/ 1864 h 9435"/>
                              <a:gd name="T36" fmla="*/ 4355 w 10086"/>
                              <a:gd name="T37" fmla="*/ 2000 h 9435"/>
                              <a:gd name="T38" fmla="*/ 4046 w 10086"/>
                              <a:gd name="T39" fmla="*/ 2137 h 9435"/>
                              <a:gd name="T40" fmla="*/ 3738 w 10086"/>
                              <a:gd name="T41" fmla="*/ 2278 h 9435"/>
                              <a:gd name="T42" fmla="*/ 3431 w 10086"/>
                              <a:gd name="T43" fmla="*/ 2420 h 9435"/>
                              <a:gd name="T44" fmla="*/ 3124 w 10086"/>
                              <a:gd name="T45" fmla="*/ 2566 h 9435"/>
                              <a:gd name="T46" fmla="*/ 2821 w 10086"/>
                              <a:gd name="T47" fmla="*/ 2713 h 9435"/>
                              <a:gd name="T48" fmla="*/ 2517 w 10086"/>
                              <a:gd name="T49" fmla="*/ 2864 h 9435"/>
                              <a:gd name="T50" fmla="*/ 2216 w 10086"/>
                              <a:gd name="T51" fmla="*/ 3016 h 9435"/>
                              <a:gd name="T52" fmla="*/ 1915 w 10086"/>
                              <a:gd name="T53" fmla="*/ 3170 h 9435"/>
                              <a:gd name="T54" fmla="*/ 1616 w 10086"/>
                              <a:gd name="T55" fmla="*/ 3326 h 9435"/>
                              <a:gd name="T56" fmla="*/ 1318 w 10086"/>
                              <a:gd name="T57" fmla="*/ 3484 h 9435"/>
                              <a:gd name="T58" fmla="*/ 1022 w 10086"/>
                              <a:gd name="T59" fmla="*/ 3645 h 9435"/>
                              <a:gd name="T60" fmla="*/ 728 w 10086"/>
                              <a:gd name="T61" fmla="*/ 3807 h 9435"/>
                              <a:gd name="T62" fmla="*/ 435 w 10086"/>
                              <a:gd name="T63" fmla="*/ 3971 h 9435"/>
                              <a:gd name="T64" fmla="*/ 144 w 10086"/>
                              <a:gd name="T65" fmla="*/ 4136 h 9435"/>
                              <a:gd name="T66" fmla="*/ 132 w 10086"/>
                              <a:gd name="T67" fmla="*/ 4253 h 9435"/>
                              <a:gd name="T68" fmla="*/ 120 w 10086"/>
                              <a:gd name="T69" fmla="*/ 4375 h 9435"/>
                              <a:gd name="T70" fmla="*/ 110 w 10086"/>
                              <a:gd name="T71" fmla="*/ 4503 h 9435"/>
                              <a:gd name="T72" fmla="*/ 99 w 10086"/>
                              <a:gd name="T73" fmla="*/ 4636 h 9435"/>
                              <a:gd name="T74" fmla="*/ 89 w 10086"/>
                              <a:gd name="T75" fmla="*/ 4774 h 9435"/>
                              <a:gd name="T76" fmla="*/ 79 w 10086"/>
                              <a:gd name="T77" fmla="*/ 4917 h 9435"/>
                              <a:gd name="T78" fmla="*/ 70 w 10086"/>
                              <a:gd name="T79" fmla="*/ 5065 h 9435"/>
                              <a:gd name="T80" fmla="*/ 62 w 10086"/>
                              <a:gd name="T81" fmla="*/ 5217 h 9435"/>
                              <a:gd name="T82" fmla="*/ 54 w 10086"/>
                              <a:gd name="T83" fmla="*/ 5372 h 9435"/>
                              <a:gd name="T84" fmla="*/ 46 w 10086"/>
                              <a:gd name="T85" fmla="*/ 5532 h 9435"/>
                              <a:gd name="T86" fmla="*/ 40 w 10086"/>
                              <a:gd name="T87" fmla="*/ 5694 h 9435"/>
                              <a:gd name="T88" fmla="*/ 33 w 10086"/>
                              <a:gd name="T89" fmla="*/ 5860 h 9435"/>
                              <a:gd name="T90" fmla="*/ 23 w 10086"/>
                              <a:gd name="T91" fmla="*/ 6200 h 9435"/>
                              <a:gd name="T92" fmla="*/ 13 w 10086"/>
                              <a:gd name="T93" fmla="*/ 6549 h 9435"/>
                              <a:gd name="T94" fmla="*/ 7 w 10086"/>
                              <a:gd name="T95" fmla="*/ 6907 h 9435"/>
                              <a:gd name="T96" fmla="*/ 3 w 10086"/>
                              <a:gd name="T97" fmla="*/ 7270 h 9435"/>
                              <a:gd name="T98" fmla="*/ 0 w 10086"/>
                              <a:gd name="T99" fmla="*/ 7635 h 9435"/>
                              <a:gd name="T100" fmla="*/ 1 w 10086"/>
                              <a:gd name="T101" fmla="*/ 8001 h 9435"/>
                              <a:gd name="T102" fmla="*/ 3 w 10086"/>
                              <a:gd name="T103" fmla="*/ 8184 h 9435"/>
                              <a:gd name="T104" fmla="*/ 5 w 10086"/>
                              <a:gd name="T105" fmla="*/ 8366 h 9435"/>
                              <a:gd name="T106" fmla="*/ 8 w 10086"/>
                              <a:gd name="T107" fmla="*/ 8548 h 9435"/>
                              <a:gd name="T108" fmla="*/ 11 w 10086"/>
                              <a:gd name="T109" fmla="*/ 8729 h 9435"/>
                              <a:gd name="T110" fmla="*/ 15 w 10086"/>
                              <a:gd name="T111" fmla="*/ 8909 h 9435"/>
                              <a:gd name="T112" fmla="*/ 20 w 10086"/>
                              <a:gd name="T113" fmla="*/ 9085 h 9435"/>
                              <a:gd name="T114" fmla="*/ 25 w 10086"/>
                              <a:gd name="T115" fmla="*/ 9261 h 9435"/>
                              <a:gd name="T116" fmla="*/ 32 w 10086"/>
                              <a:gd name="T117" fmla="*/ 9435 h 9435"/>
                              <a:gd name="T118" fmla="*/ 7098 w 10086"/>
                              <a:gd name="T119" fmla="*/ 9435 h 9435"/>
                              <a:gd name="T120" fmla="*/ 7210 w 10086"/>
                              <a:gd name="T121" fmla="*/ 9409 h 9435"/>
                              <a:gd name="T122" fmla="*/ 7320 w 10086"/>
                              <a:gd name="T123" fmla="*/ 9382 h 9435"/>
                              <a:gd name="T124" fmla="*/ 7429 w 10086"/>
                              <a:gd name="T125" fmla="*/ 9355 h 9435"/>
                              <a:gd name="T126" fmla="*/ 7536 w 10086"/>
                              <a:gd name="T127" fmla="*/ 9327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1"/>
                        <wps:cNvSpPr>
                          <a:spLocks/>
                        </wps:cNvSpPr>
                        <wps:spPr bwMode="auto">
                          <a:xfrm>
                            <a:off x="2325" y="2548"/>
                            <a:ext cx="212" cy="1368"/>
                          </a:xfrm>
                          <a:custGeom>
                            <a:avLst/>
                            <a:gdLst>
                              <a:gd name="T0" fmla="*/ 727 w 847"/>
                              <a:gd name="T1" fmla="*/ 5472 h 5472"/>
                              <a:gd name="T2" fmla="*/ 717 w 847"/>
                              <a:gd name="T3" fmla="*/ 5303 h 5472"/>
                              <a:gd name="T4" fmla="*/ 708 w 847"/>
                              <a:gd name="T5" fmla="*/ 5132 h 5472"/>
                              <a:gd name="T6" fmla="*/ 701 w 847"/>
                              <a:gd name="T7" fmla="*/ 4959 h 5472"/>
                              <a:gd name="T8" fmla="*/ 694 w 847"/>
                              <a:gd name="T9" fmla="*/ 4785 h 5472"/>
                              <a:gd name="T10" fmla="*/ 687 w 847"/>
                              <a:gd name="T11" fmla="*/ 4610 h 5472"/>
                              <a:gd name="T12" fmla="*/ 682 w 847"/>
                              <a:gd name="T13" fmla="*/ 4435 h 5472"/>
                              <a:gd name="T14" fmla="*/ 676 w 847"/>
                              <a:gd name="T15" fmla="*/ 4258 h 5472"/>
                              <a:gd name="T16" fmla="*/ 671 w 847"/>
                              <a:gd name="T17" fmla="*/ 4081 h 5472"/>
                              <a:gd name="T18" fmla="*/ 668 w 847"/>
                              <a:gd name="T19" fmla="*/ 3903 h 5472"/>
                              <a:gd name="T20" fmla="*/ 664 w 847"/>
                              <a:gd name="T21" fmla="*/ 3726 h 5472"/>
                              <a:gd name="T22" fmla="*/ 663 w 847"/>
                              <a:gd name="T23" fmla="*/ 3549 h 5472"/>
                              <a:gd name="T24" fmla="*/ 662 w 847"/>
                              <a:gd name="T25" fmla="*/ 3373 h 5472"/>
                              <a:gd name="T26" fmla="*/ 661 w 847"/>
                              <a:gd name="T27" fmla="*/ 3196 h 5472"/>
                              <a:gd name="T28" fmla="*/ 661 w 847"/>
                              <a:gd name="T29" fmla="*/ 3022 h 5472"/>
                              <a:gd name="T30" fmla="*/ 662 w 847"/>
                              <a:gd name="T31" fmla="*/ 2846 h 5472"/>
                              <a:gd name="T32" fmla="*/ 664 w 847"/>
                              <a:gd name="T33" fmla="*/ 2673 h 5472"/>
                              <a:gd name="T34" fmla="*/ 668 w 847"/>
                              <a:gd name="T35" fmla="*/ 2502 h 5472"/>
                              <a:gd name="T36" fmla="*/ 672 w 847"/>
                              <a:gd name="T37" fmla="*/ 2332 h 5472"/>
                              <a:gd name="T38" fmla="*/ 678 w 847"/>
                              <a:gd name="T39" fmla="*/ 2163 h 5472"/>
                              <a:gd name="T40" fmla="*/ 683 w 847"/>
                              <a:gd name="T41" fmla="*/ 1996 h 5472"/>
                              <a:gd name="T42" fmla="*/ 691 w 847"/>
                              <a:gd name="T43" fmla="*/ 1833 h 5472"/>
                              <a:gd name="T44" fmla="*/ 699 w 847"/>
                              <a:gd name="T45" fmla="*/ 1670 h 5472"/>
                              <a:gd name="T46" fmla="*/ 708 w 847"/>
                              <a:gd name="T47" fmla="*/ 1512 h 5472"/>
                              <a:gd name="T48" fmla="*/ 719 w 847"/>
                              <a:gd name="T49" fmla="*/ 1355 h 5472"/>
                              <a:gd name="T50" fmla="*/ 731 w 847"/>
                              <a:gd name="T51" fmla="*/ 1202 h 5472"/>
                              <a:gd name="T52" fmla="*/ 744 w 847"/>
                              <a:gd name="T53" fmla="*/ 1052 h 5472"/>
                              <a:gd name="T54" fmla="*/ 757 w 847"/>
                              <a:gd name="T55" fmla="*/ 905 h 5472"/>
                              <a:gd name="T56" fmla="*/ 773 w 847"/>
                              <a:gd name="T57" fmla="*/ 763 h 5472"/>
                              <a:gd name="T58" fmla="*/ 789 w 847"/>
                              <a:gd name="T59" fmla="*/ 624 h 5472"/>
                              <a:gd name="T60" fmla="*/ 807 w 847"/>
                              <a:gd name="T61" fmla="*/ 489 h 5472"/>
                              <a:gd name="T62" fmla="*/ 827 w 847"/>
                              <a:gd name="T63" fmla="*/ 359 h 5472"/>
                              <a:gd name="T64" fmla="*/ 847 w 847"/>
                              <a:gd name="T65" fmla="*/ 232 h 5472"/>
                              <a:gd name="T66" fmla="*/ 152 w 847"/>
                              <a:gd name="T67" fmla="*/ 0 h 5472"/>
                              <a:gd name="T68" fmla="*/ 135 w 847"/>
                              <a:gd name="T69" fmla="*/ 83 h 5472"/>
                              <a:gd name="T70" fmla="*/ 119 w 847"/>
                              <a:gd name="T71" fmla="*/ 171 h 5472"/>
                              <a:gd name="T72" fmla="*/ 103 w 847"/>
                              <a:gd name="T73" fmla="*/ 263 h 5472"/>
                              <a:gd name="T74" fmla="*/ 90 w 847"/>
                              <a:gd name="T75" fmla="*/ 359 h 5472"/>
                              <a:gd name="T76" fmla="*/ 77 w 847"/>
                              <a:gd name="T77" fmla="*/ 460 h 5472"/>
                              <a:gd name="T78" fmla="*/ 66 w 847"/>
                              <a:gd name="T79" fmla="*/ 565 h 5472"/>
                              <a:gd name="T80" fmla="*/ 56 w 847"/>
                              <a:gd name="T81" fmla="*/ 673 h 5472"/>
                              <a:gd name="T82" fmla="*/ 45 w 847"/>
                              <a:gd name="T83" fmla="*/ 785 h 5472"/>
                              <a:gd name="T84" fmla="*/ 41 w 847"/>
                              <a:gd name="T85" fmla="*/ 850 h 5472"/>
                              <a:gd name="T86" fmla="*/ 36 w 847"/>
                              <a:gd name="T87" fmla="*/ 916 h 5472"/>
                              <a:gd name="T88" fmla="*/ 32 w 847"/>
                              <a:gd name="T89" fmla="*/ 982 h 5472"/>
                              <a:gd name="T90" fmla="*/ 28 w 847"/>
                              <a:gd name="T91" fmla="*/ 1049 h 5472"/>
                              <a:gd name="T92" fmla="*/ 24 w 847"/>
                              <a:gd name="T93" fmla="*/ 1118 h 5472"/>
                              <a:gd name="T94" fmla="*/ 21 w 847"/>
                              <a:gd name="T95" fmla="*/ 1186 h 5472"/>
                              <a:gd name="T96" fmla="*/ 17 w 847"/>
                              <a:gd name="T97" fmla="*/ 1256 h 5472"/>
                              <a:gd name="T98" fmla="*/ 15 w 847"/>
                              <a:gd name="T99" fmla="*/ 1327 h 5472"/>
                              <a:gd name="T100" fmla="*/ 12 w 847"/>
                              <a:gd name="T101" fmla="*/ 1399 h 5472"/>
                              <a:gd name="T102" fmla="*/ 10 w 847"/>
                              <a:gd name="T103" fmla="*/ 1471 h 5472"/>
                              <a:gd name="T104" fmla="*/ 8 w 847"/>
                              <a:gd name="T105" fmla="*/ 1544 h 5472"/>
                              <a:gd name="T106" fmla="*/ 7 w 847"/>
                              <a:gd name="T107" fmla="*/ 1618 h 5472"/>
                              <a:gd name="T108" fmla="*/ 4 w 847"/>
                              <a:gd name="T109" fmla="*/ 1693 h 5472"/>
                              <a:gd name="T110" fmla="*/ 3 w 847"/>
                              <a:gd name="T111" fmla="*/ 1768 h 5472"/>
                              <a:gd name="T112" fmla="*/ 3 w 847"/>
                              <a:gd name="T113" fmla="*/ 1845 h 5472"/>
                              <a:gd name="T114" fmla="*/ 2 w 847"/>
                              <a:gd name="T115" fmla="*/ 1921 h 5472"/>
                              <a:gd name="T116" fmla="*/ 0 w 847"/>
                              <a:gd name="T117" fmla="*/ 2131 h 5472"/>
                              <a:gd name="T118" fmla="*/ 2 w 847"/>
                              <a:gd name="T119" fmla="*/ 2343 h 5472"/>
                              <a:gd name="T120" fmla="*/ 4 w 847"/>
                              <a:gd name="T121" fmla="*/ 2561 h 5472"/>
                              <a:gd name="T122" fmla="*/ 8 w 847"/>
                              <a:gd name="T123" fmla="*/ 2780 h 5472"/>
                              <a:gd name="T124" fmla="*/ 12 w 847"/>
                              <a:gd name="T125" fmla="*/ 3003 h 5472"/>
                              <a:gd name="T126" fmla="*/ 19 w 847"/>
                              <a:gd name="T127" fmla="*/ 3227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2"/>
                        <wps:cNvSpPr>
                          <a:spLocks/>
                        </wps:cNvSpPr>
                        <wps:spPr bwMode="auto">
                          <a:xfrm>
                            <a:off x="2425" y="1458"/>
                            <a:ext cx="2355" cy="1114"/>
                          </a:xfrm>
                          <a:custGeom>
                            <a:avLst/>
                            <a:gdLst>
                              <a:gd name="T0" fmla="*/ 9421 w 9421"/>
                              <a:gd name="T1" fmla="*/ 0 h 4456"/>
                              <a:gd name="T2" fmla="*/ 9233 w 9421"/>
                              <a:gd name="T3" fmla="*/ 62 h 4456"/>
                              <a:gd name="T4" fmla="*/ 8952 w 9421"/>
                              <a:gd name="T5" fmla="*/ 157 h 4456"/>
                              <a:gd name="T6" fmla="*/ 8777 w 9421"/>
                              <a:gd name="T7" fmla="*/ 216 h 4456"/>
                              <a:gd name="T8" fmla="*/ 8583 w 9421"/>
                              <a:gd name="T9" fmla="*/ 285 h 4456"/>
                              <a:gd name="T10" fmla="*/ 8369 w 9421"/>
                              <a:gd name="T11" fmla="*/ 360 h 4456"/>
                              <a:gd name="T12" fmla="*/ 8138 w 9421"/>
                              <a:gd name="T13" fmla="*/ 443 h 4456"/>
                              <a:gd name="T14" fmla="*/ 7889 w 9421"/>
                              <a:gd name="T15" fmla="*/ 533 h 4456"/>
                              <a:gd name="T16" fmla="*/ 7623 w 9421"/>
                              <a:gd name="T17" fmla="*/ 631 h 4456"/>
                              <a:gd name="T18" fmla="*/ 7343 w 9421"/>
                              <a:gd name="T19" fmla="*/ 736 h 4456"/>
                              <a:gd name="T20" fmla="*/ 7049 w 9421"/>
                              <a:gd name="T21" fmla="*/ 847 h 4456"/>
                              <a:gd name="T22" fmla="*/ 6743 w 9421"/>
                              <a:gd name="T23" fmla="*/ 967 h 4456"/>
                              <a:gd name="T24" fmla="*/ 6426 w 9421"/>
                              <a:gd name="T25" fmla="*/ 1093 h 4456"/>
                              <a:gd name="T26" fmla="*/ 6097 w 9421"/>
                              <a:gd name="T27" fmla="*/ 1224 h 4456"/>
                              <a:gd name="T28" fmla="*/ 5759 w 9421"/>
                              <a:gd name="T29" fmla="*/ 1363 h 4456"/>
                              <a:gd name="T30" fmla="*/ 5413 w 9421"/>
                              <a:gd name="T31" fmla="*/ 1507 h 4456"/>
                              <a:gd name="T32" fmla="*/ 5060 w 9421"/>
                              <a:gd name="T33" fmla="*/ 1659 h 4456"/>
                              <a:gd name="T34" fmla="*/ 4701 w 9421"/>
                              <a:gd name="T35" fmla="*/ 1816 h 4456"/>
                              <a:gd name="T36" fmla="*/ 4337 w 9421"/>
                              <a:gd name="T37" fmla="*/ 1978 h 4456"/>
                              <a:gd name="T38" fmla="*/ 3969 w 9421"/>
                              <a:gd name="T39" fmla="*/ 2145 h 4456"/>
                              <a:gd name="T40" fmla="*/ 3600 w 9421"/>
                              <a:gd name="T41" fmla="*/ 2320 h 4456"/>
                              <a:gd name="T42" fmla="*/ 3227 w 9421"/>
                              <a:gd name="T43" fmla="*/ 2499 h 4456"/>
                              <a:gd name="T44" fmla="*/ 2855 w 9421"/>
                              <a:gd name="T45" fmla="*/ 2684 h 4456"/>
                              <a:gd name="T46" fmla="*/ 2484 w 9421"/>
                              <a:gd name="T47" fmla="*/ 2873 h 4456"/>
                              <a:gd name="T48" fmla="*/ 2116 w 9421"/>
                              <a:gd name="T49" fmla="*/ 3068 h 4456"/>
                              <a:gd name="T50" fmla="*/ 1748 w 9421"/>
                              <a:gd name="T51" fmla="*/ 3267 h 4456"/>
                              <a:gd name="T52" fmla="*/ 1387 w 9421"/>
                              <a:gd name="T53" fmla="*/ 3470 h 4456"/>
                              <a:gd name="T54" fmla="*/ 1029 w 9421"/>
                              <a:gd name="T55" fmla="*/ 3679 h 4456"/>
                              <a:gd name="T56" fmla="*/ 679 w 9421"/>
                              <a:gd name="T57" fmla="*/ 3891 h 4456"/>
                              <a:gd name="T58" fmla="*/ 335 w 9421"/>
                              <a:gd name="T59" fmla="*/ 4108 h 4456"/>
                              <a:gd name="T60" fmla="*/ 0 w 9421"/>
                              <a:gd name="T61" fmla="*/ 4328 h 4456"/>
                              <a:gd name="T62" fmla="*/ 457 w 9421"/>
                              <a:gd name="T63" fmla="*/ 4456 h 4456"/>
                              <a:gd name="T64" fmla="*/ 722 w 9421"/>
                              <a:gd name="T65" fmla="*/ 4304 h 4456"/>
                              <a:gd name="T66" fmla="*/ 988 w 9421"/>
                              <a:gd name="T67" fmla="*/ 4155 h 4456"/>
                              <a:gd name="T68" fmla="*/ 1256 w 9421"/>
                              <a:gd name="T69" fmla="*/ 4007 h 4456"/>
                              <a:gd name="T70" fmla="*/ 1524 w 9421"/>
                              <a:gd name="T71" fmla="*/ 3862 h 4456"/>
                              <a:gd name="T72" fmla="*/ 1793 w 9421"/>
                              <a:gd name="T73" fmla="*/ 3718 h 4456"/>
                              <a:gd name="T74" fmla="*/ 2065 w 9421"/>
                              <a:gd name="T75" fmla="*/ 3576 h 4456"/>
                              <a:gd name="T76" fmla="*/ 2337 w 9421"/>
                              <a:gd name="T77" fmla="*/ 3437 h 4456"/>
                              <a:gd name="T78" fmla="*/ 2609 w 9421"/>
                              <a:gd name="T79" fmla="*/ 3299 h 4456"/>
                              <a:gd name="T80" fmla="*/ 2884 w 9421"/>
                              <a:gd name="T81" fmla="*/ 3163 h 4456"/>
                              <a:gd name="T82" fmla="*/ 3159 w 9421"/>
                              <a:gd name="T83" fmla="*/ 3030 h 4456"/>
                              <a:gd name="T84" fmla="*/ 3436 w 9421"/>
                              <a:gd name="T85" fmla="*/ 2898 h 4456"/>
                              <a:gd name="T86" fmla="*/ 3713 w 9421"/>
                              <a:gd name="T87" fmla="*/ 2767 h 4456"/>
                              <a:gd name="T88" fmla="*/ 3991 w 9421"/>
                              <a:gd name="T89" fmla="*/ 2639 h 4456"/>
                              <a:gd name="T90" fmla="*/ 4271 w 9421"/>
                              <a:gd name="T91" fmla="*/ 2512 h 4456"/>
                              <a:gd name="T92" fmla="*/ 4551 w 9421"/>
                              <a:gd name="T93" fmla="*/ 2388 h 4456"/>
                              <a:gd name="T94" fmla="*/ 4830 w 9421"/>
                              <a:gd name="T95" fmla="*/ 2267 h 4456"/>
                              <a:gd name="T96" fmla="*/ 5113 w 9421"/>
                              <a:gd name="T97" fmla="*/ 2147 h 4456"/>
                              <a:gd name="T98" fmla="*/ 5396 w 9421"/>
                              <a:gd name="T99" fmla="*/ 2028 h 4456"/>
                              <a:gd name="T100" fmla="*/ 5678 w 9421"/>
                              <a:gd name="T101" fmla="*/ 1912 h 4456"/>
                              <a:gd name="T102" fmla="*/ 5962 w 9421"/>
                              <a:gd name="T103" fmla="*/ 1797 h 4456"/>
                              <a:gd name="T104" fmla="*/ 6247 w 9421"/>
                              <a:gd name="T105" fmla="*/ 1685 h 4456"/>
                              <a:gd name="T106" fmla="*/ 6533 w 9421"/>
                              <a:gd name="T107" fmla="*/ 1574 h 4456"/>
                              <a:gd name="T108" fmla="*/ 6819 w 9421"/>
                              <a:gd name="T109" fmla="*/ 1466 h 4456"/>
                              <a:gd name="T110" fmla="*/ 7106 w 9421"/>
                              <a:gd name="T111" fmla="*/ 1359 h 4456"/>
                              <a:gd name="T112" fmla="*/ 7394 w 9421"/>
                              <a:gd name="T113" fmla="*/ 1253 h 4456"/>
                              <a:gd name="T114" fmla="*/ 7681 w 9421"/>
                              <a:gd name="T115" fmla="*/ 1152 h 4456"/>
                              <a:gd name="T116" fmla="*/ 7969 w 9421"/>
                              <a:gd name="T117" fmla="*/ 1050 h 4456"/>
                              <a:gd name="T118" fmla="*/ 8258 w 9421"/>
                              <a:gd name="T119" fmla="*/ 951 h 4456"/>
                              <a:gd name="T120" fmla="*/ 8549 w 9421"/>
                              <a:gd name="T121" fmla="*/ 855 h 4456"/>
                              <a:gd name="T122" fmla="*/ 8838 w 9421"/>
                              <a:gd name="T123" fmla="*/ 760 h 4456"/>
                              <a:gd name="T124" fmla="*/ 9129 w 9421"/>
                              <a:gd name="T125" fmla="*/ 668 h 4456"/>
                              <a:gd name="T126" fmla="*/ 9421 w 9421"/>
                              <a:gd name="T127"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3"/>
                        <wps:cNvSpPr>
                          <a:spLocks/>
                        </wps:cNvSpPr>
                        <wps:spPr bwMode="auto">
                          <a:xfrm>
                            <a:off x="2394" y="1347"/>
                            <a:ext cx="2138" cy="1176"/>
                          </a:xfrm>
                          <a:custGeom>
                            <a:avLst/>
                            <a:gdLst>
                              <a:gd name="T0" fmla="*/ 8552 w 8552"/>
                              <a:gd name="T1" fmla="*/ 0 h 4704"/>
                              <a:gd name="T2" fmla="*/ 8369 w 8552"/>
                              <a:gd name="T3" fmla="*/ 66 h 4704"/>
                              <a:gd name="T4" fmla="*/ 8158 w 8552"/>
                              <a:gd name="T5" fmla="*/ 149 h 4704"/>
                              <a:gd name="T6" fmla="*/ 7918 w 8552"/>
                              <a:gd name="T7" fmla="*/ 249 h 4704"/>
                              <a:gd name="T8" fmla="*/ 7652 w 8552"/>
                              <a:gd name="T9" fmla="*/ 363 h 4704"/>
                              <a:gd name="T10" fmla="*/ 7363 w 8552"/>
                              <a:gd name="T11" fmla="*/ 491 h 4704"/>
                              <a:gd name="T12" fmla="*/ 7054 w 8552"/>
                              <a:gd name="T13" fmla="*/ 631 h 4704"/>
                              <a:gd name="T14" fmla="*/ 6725 w 8552"/>
                              <a:gd name="T15" fmla="*/ 782 h 4704"/>
                              <a:gd name="T16" fmla="*/ 6383 w 8552"/>
                              <a:gd name="T17" fmla="*/ 943 h 4704"/>
                              <a:gd name="T18" fmla="*/ 6027 w 8552"/>
                              <a:gd name="T19" fmla="*/ 1114 h 4704"/>
                              <a:gd name="T20" fmla="*/ 5660 w 8552"/>
                              <a:gd name="T21" fmla="*/ 1292 h 4704"/>
                              <a:gd name="T22" fmla="*/ 5285 w 8552"/>
                              <a:gd name="T23" fmla="*/ 1476 h 4704"/>
                              <a:gd name="T24" fmla="*/ 4904 w 8552"/>
                              <a:gd name="T25" fmla="*/ 1666 h 4704"/>
                              <a:gd name="T26" fmla="*/ 4521 w 8552"/>
                              <a:gd name="T27" fmla="*/ 1859 h 4704"/>
                              <a:gd name="T28" fmla="*/ 4137 w 8552"/>
                              <a:gd name="T29" fmla="*/ 2056 h 4704"/>
                              <a:gd name="T30" fmla="*/ 3755 w 8552"/>
                              <a:gd name="T31" fmla="*/ 2254 h 4704"/>
                              <a:gd name="T32" fmla="*/ 3379 w 8552"/>
                              <a:gd name="T33" fmla="*/ 2453 h 4704"/>
                              <a:gd name="T34" fmla="*/ 3009 w 8552"/>
                              <a:gd name="T35" fmla="*/ 2650 h 4704"/>
                              <a:gd name="T36" fmla="*/ 2649 w 8552"/>
                              <a:gd name="T37" fmla="*/ 2846 h 4704"/>
                              <a:gd name="T38" fmla="*/ 2300 w 8552"/>
                              <a:gd name="T39" fmla="*/ 3039 h 4704"/>
                              <a:gd name="T40" fmla="*/ 1967 w 8552"/>
                              <a:gd name="T41" fmla="*/ 3226 h 4704"/>
                              <a:gd name="T42" fmla="*/ 1652 w 8552"/>
                              <a:gd name="T43" fmla="*/ 3408 h 4704"/>
                              <a:gd name="T44" fmla="*/ 1356 w 8552"/>
                              <a:gd name="T45" fmla="*/ 3585 h 4704"/>
                              <a:gd name="T46" fmla="*/ 1083 w 8552"/>
                              <a:gd name="T47" fmla="*/ 3753 h 4704"/>
                              <a:gd name="T48" fmla="*/ 833 w 8552"/>
                              <a:gd name="T49" fmla="*/ 3911 h 4704"/>
                              <a:gd name="T50" fmla="*/ 611 w 8552"/>
                              <a:gd name="T51" fmla="*/ 4059 h 4704"/>
                              <a:gd name="T52" fmla="*/ 420 w 8552"/>
                              <a:gd name="T53" fmla="*/ 4196 h 4704"/>
                              <a:gd name="T54" fmla="*/ 261 w 8552"/>
                              <a:gd name="T55" fmla="*/ 4320 h 4704"/>
                              <a:gd name="T56" fmla="*/ 137 w 8552"/>
                              <a:gd name="T57" fmla="*/ 4430 h 4704"/>
                              <a:gd name="T58" fmla="*/ 50 w 8552"/>
                              <a:gd name="T59" fmla="*/ 4523 h 4704"/>
                              <a:gd name="T60" fmla="*/ 4 w 8552"/>
                              <a:gd name="T61" fmla="*/ 4602 h 4704"/>
                              <a:gd name="T62" fmla="*/ 0 w 8552"/>
                              <a:gd name="T63" fmla="*/ 4663 h 4704"/>
                              <a:gd name="T64" fmla="*/ 41 w 8552"/>
                              <a:gd name="T65" fmla="*/ 4704 h 4704"/>
                              <a:gd name="T66" fmla="*/ 302 w 8552"/>
                              <a:gd name="T67" fmla="*/ 4539 h 4704"/>
                              <a:gd name="T68" fmla="*/ 570 w 8552"/>
                              <a:gd name="T69" fmla="*/ 4375 h 4704"/>
                              <a:gd name="T70" fmla="*/ 844 w 8552"/>
                              <a:gd name="T71" fmla="*/ 4213 h 4704"/>
                              <a:gd name="T72" fmla="*/ 1121 w 8552"/>
                              <a:gd name="T73" fmla="*/ 4052 h 4704"/>
                              <a:gd name="T74" fmla="*/ 1404 w 8552"/>
                              <a:gd name="T75" fmla="*/ 3894 h 4704"/>
                              <a:gd name="T76" fmla="*/ 1690 w 8552"/>
                              <a:gd name="T77" fmla="*/ 3735 h 4704"/>
                              <a:gd name="T78" fmla="*/ 1981 w 8552"/>
                              <a:gd name="T79" fmla="*/ 3580 h 4704"/>
                              <a:gd name="T80" fmla="*/ 2273 w 8552"/>
                              <a:gd name="T81" fmla="*/ 3427 h 4704"/>
                              <a:gd name="T82" fmla="*/ 2567 w 8552"/>
                              <a:gd name="T83" fmla="*/ 3275 h 4704"/>
                              <a:gd name="T84" fmla="*/ 2863 w 8552"/>
                              <a:gd name="T85" fmla="*/ 3125 h 4704"/>
                              <a:gd name="T86" fmla="*/ 3159 w 8552"/>
                              <a:gd name="T87" fmla="*/ 2978 h 4704"/>
                              <a:gd name="T88" fmla="*/ 3456 w 8552"/>
                              <a:gd name="T89" fmla="*/ 2833 h 4704"/>
                              <a:gd name="T90" fmla="*/ 3753 w 8552"/>
                              <a:gd name="T91" fmla="*/ 2690 h 4704"/>
                              <a:gd name="T92" fmla="*/ 4047 w 8552"/>
                              <a:gd name="T93" fmla="*/ 2552 h 4704"/>
                              <a:gd name="T94" fmla="*/ 4342 w 8552"/>
                              <a:gd name="T95" fmla="*/ 2415 h 4704"/>
                              <a:gd name="T96" fmla="*/ 4634 w 8552"/>
                              <a:gd name="T97" fmla="*/ 2281 h 4704"/>
                              <a:gd name="T98" fmla="*/ 4924 w 8552"/>
                              <a:gd name="T99" fmla="*/ 2151 h 4704"/>
                              <a:gd name="T100" fmla="*/ 5209 w 8552"/>
                              <a:gd name="T101" fmla="*/ 2023 h 4704"/>
                              <a:gd name="T102" fmla="*/ 5492 w 8552"/>
                              <a:gd name="T103" fmla="*/ 1899 h 4704"/>
                              <a:gd name="T104" fmla="*/ 5771 w 8552"/>
                              <a:gd name="T105" fmla="*/ 1779 h 4704"/>
                              <a:gd name="T106" fmla="*/ 6043 w 8552"/>
                              <a:gd name="T107" fmla="*/ 1661 h 4704"/>
                              <a:gd name="T108" fmla="*/ 6311 w 8552"/>
                              <a:gd name="T109" fmla="*/ 1548 h 4704"/>
                              <a:gd name="T110" fmla="*/ 6572 w 8552"/>
                              <a:gd name="T111" fmla="*/ 1438 h 4704"/>
                              <a:gd name="T112" fmla="*/ 6827 w 8552"/>
                              <a:gd name="T113" fmla="*/ 1333 h 4704"/>
                              <a:gd name="T114" fmla="*/ 7074 w 8552"/>
                              <a:gd name="T115" fmla="*/ 1231 h 4704"/>
                              <a:gd name="T116" fmla="*/ 7313 w 8552"/>
                              <a:gd name="T117" fmla="*/ 1133 h 4704"/>
                              <a:gd name="T118" fmla="*/ 7544 w 8552"/>
                              <a:gd name="T119" fmla="*/ 1040 h 4704"/>
                              <a:gd name="T120" fmla="*/ 7766 w 8552"/>
                              <a:gd name="T121" fmla="*/ 951 h 4704"/>
                              <a:gd name="T122" fmla="*/ 8180 w 8552"/>
                              <a:gd name="T123" fmla="*/ 788 h 4704"/>
                              <a:gd name="T124" fmla="*/ 8552 w 8552"/>
                              <a:gd name="T125" fmla="*/ 643 h 4704"/>
                              <a:gd name="T126" fmla="*/ 8552 w 8552"/>
                              <a:gd name="T127"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4"/>
                        <wps:cNvSpPr>
                          <a:spLocks/>
                        </wps:cNvSpPr>
                        <wps:spPr bwMode="auto">
                          <a:xfrm>
                            <a:off x="86" y="1971"/>
                            <a:ext cx="2256" cy="554"/>
                          </a:xfrm>
                          <a:custGeom>
                            <a:avLst/>
                            <a:gdLst>
                              <a:gd name="T0" fmla="*/ 9026 w 9026"/>
                              <a:gd name="T1" fmla="*/ 2161 h 2217"/>
                              <a:gd name="T2" fmla="*/ 8490 w 9026"/>
                              <a:gd name="T3" fmla="*/ 2148 h 2217"/>
                              <a:gd name="T4" fmla="*/ 7972 w 9026"/>
                              <a:gd name="T5" fmla="*/ 2126 h 2217"/>
                              <a:gd name="T6" fmla="*/ 7471 w 9026"/>
                              <a:gd name="T7" fmla="*/ 2096 h 2217"/>
                              <a:gd name="T8" fmla="*/ 6991 w 9026"/>
                              <a:gd name="T9" fmla="*/ 2057 h 2217"/>
                              <a:gd name="T10" fmla="*/ 6526 w 9026"/>
                              <a:gd name="T11" fmla="*/ 2011 h 2217"/>
                              <a:gd name="T12" fmla="*/ 6081 w 9026"/>
                              <a:gd name="T13" fmla="*/ 1960 h 2217"/>
                              <a:gd name="T14" fmla="*/ 5652 w 9026"/>
                              <a:gd name="T15" fmla="*/ 1902 h 2217"/>
                              <a:gd name="T16" fmla="*/ 5240 w 9026"/>
                              <a:gd name="T17" fmla="*/ 1838 h 2217"/>
                              <a:gd name="T18" fmla="*/ 4846 w 9026"/>
                              <a:gd name="T19" fmla="*/ 1770 h 2217"/>
                              <a:gd name="T20" fmla="*/ 4469 w 9026"/>
                              <a:gd name="T21" fmla="*/ 1696 h 2217"/>
                              <a:gd name="T22" fmla="*/ 4107 w 9026"/>
                              <a:gd name="T23" fmla="*/ 1619 h 2217"/>
                              <a:gd name="T24" fmla="*/ 3762 w 9026"/>
                              <a:gd name="T25" fmla="*/ 1539 h 2217"/>
                              <a:gd name="T26" fmla="*/ 3433 w 9026"/>
                              <a:gd name="T27" fmla="*/ 1456 h 2217"/>
                              <a:gd name="T28" fmla="*/ 3122 w 9026"/>
                              <a:gd name="T29" fmla="*/ 1368 h 2217"/>
                              <a:gd name="T30" fmla="*/ 2825 w 9026"/>
                              <a:gd name="T31" fmla="*/ 1281 h 2217"/>
                              <a:gd name="T32" fmla="*/ 2545 w 9026"/>
                              <a:gd name="T33" fmla="*/ 1192 h 2217"/>
                              <a:gd name="T34" fmla="*/ 2279 w 9026"/>
                              <a:gd name="T35" fmla="*/ 1102 h 2217"/>
                              <a:gd name="T36" fmla="*/ 2028 w 9026"/>
                              <a:gd name="T37" fmla="*/ 1011 h 2217"/>
                              <a:gd name="T38" fmla="*/ 1793 w 9026"/>
                              <a:gd name="T39" fmla="*/ 921 h 2217"/>
                              <a:gd name="T40" fmla="*/ 1573 w 9026"/>
                              <a:gd name="T41" fmla="*/ 831 h 2217"/>
                              <a:gd name="T42" fmla="*/ 1367 w 9026"/>
                              <a:gd name="T43" fmla="*/ 743 h 2217"/>
                              <a:gd name="T44" fmla="*/ 1175 w 9026"/>
                              <a:gd name="T45" fmla="*/ 656 h 2217"/>
                              <a:gd name="T46" fmla="*/ 998 w 9026"/>
                              <a:gd name="T47" fmla="*/ 571 h 2217"/>
                              <a:gd name="T48" fmla="*/ 836 w 9026"/>
                              <a:gd name="T49" fmla="*/ 491 h 2217"/>
                              <a:gd name="T50" fmla="*/ 687 w 9026"/>
                              <a:gd name="T51" fmla="*/ 412 h 2217"/>
                              <a:gd name="T52" fmla="*/ 552 w 9026"/>
                              <a:gd name="T53" fmla="*/ 338 h 2217"/>
                              <a:gd name="T54" fmla="*/ 429 w 9026"/>
                              <a:gd name="T55" fmla="*/ 268 h 2217"/>
                              <a:gd name="T56" fmla="*/ 321 w 9026"/>
                              <a:gd name="T57" fmla="*/ 202 h 2217"/>
                              <a:gd name="T58" fmla="*/ 226 w 9026"/>
                              <a:gd name="T59" fmla="*/ 143 h 2217"/>
                              <a:gd name="T60" fmla="*/ 143 w 9026"/>
                              <a:gd name="T61" fmla="*/ 89 h 2217"/>
                              <a:gd name="T62" fmla="*/ 73 w 9026"/>
                              <a:gd name="T63" fmla="*/ 41 h 2217"/>
                              <a:gd name="T64" fmla="*/ 16 w 9026"/>
                              <a:gd name="T65" fmla="*/ 0 h 2217"/>
                              <a:gd name="T66" fmla="*/ 16 w 9026"/>
                              <a:gd name="T67" fmla="*/ 1049 h 2217"/>
                              <a:gd name="T68" fmla="*/ 15 w 9026"/>
                              <a:gd name="T69" fmla="*/ 1062 h 2217"/>
                              <a:gd name="T70" fmla="*/ 12 w 9026"/>
                              <a:gd name="T71" fmla="*/ 1074 h 2217"/>
                              <a:gd name="T72" fmla="*/ 7 w 9026"/>
                              <a:gd name="T73" fmla="*/ 1085 h 2217"/>
                              <a:gd name="T74" fmla="*/ 0 w 9026"/>
                              <a:gd name="T75" fmla="*/ 1093 h 2217"/>
                              <a:gd name="T76" fmla="*/ 90 w 9026"/>
                              <a:gd name="T77" fmla="*/ 1127 h 2217"/>
                              <a:gd name="T78" fmla="*/ 193 w 9026"/>
                              <a:gd name="T79" fmla="*/ 1164 h 2217"/>
                              <a:gd name="T80" fmla="*/ 310 w 9026"/>
                              <a:gd name="T81" fmla="*/ 1204 h 2217"/>
                              <a:gd name="T82" fmla="*/ 440 w 9026"/>
                              <a:gd name="T83" fmla="*/ 1247 h 2217"/>
                              <a:gd name="T84" fmla="*/ 584 w 9026"/>
                              <a:gd name="T85" fmla="*/ 1293 h 2217"/>
                              <a:gd name="T86" fmla="*/ 741 w 9026"/>
                              <a:gd name="T87" fmla="*/ 1341 h 2217"/>
                              <a:gd name="T88" fmla="*/ 910 w 9026"/>
                              <a:gd name="T89" fmla="*/ 1391 h 2217"/>
                              <a:gd name="T90" fmla="*/ 1092 w 9026"/>
                              <a:gd name="T91" fmla="*/ 1444 h 2217"/>
                              <a:gd name="T92" fmla="*/ 1287 w 9026"/>
                              <a:gd name="T93" fmla="*/ 1496 h 2217"/>
                              <a:gd name="T94" fmla="*/ 1496 w 9026"/>
                              <a:gd name="T95" fmla="*/ 1549 h 2217"/>
                              <a:gd name="T96" fmla="*/ 1715 w 9026"/>
                              <a:gd name="T97" fmla="*/ 1603 h 2217"/>
                              <a:gd name="T98" fmla="*/ 1949 w 9026"/>
                              <a:gd name="T99" fmla="*/ 1657 h 2217"/>
                              <a:gd name="T100" fmla="*/ 2193 w 9026"/>
                              <a:gd name="T101" fmla="*/ 1712 h 2217"/>
                              <a:gd name="T102" fmla="*/ 2451 w 9026"/>
                              <a:gd name="T103" fmla="*/ 1764 h 2217"/>
                              <a:gd name="T104" fmla="*/ 2720 w 9026"/>
                              <a:gd name="T105" fmla="*/ 1816 h 2217"/>
                              <a:gd name="T106" fmla="*/ 3002 w 9026"/>
                              <a:gd name="T107" fmla="*/ 1866 h 2217"/>
                              <a:gd name="T108" fmla="*/ 3295 w 9026"/>
                              <a:gd name="T109" fmla="*/ 1915 h 2217"/>
                              <a:gd name="T110" fmla="*/ 3598 w 9026"/>
                              <a:gd name="T111" fmla="*/ 1961 h 2217"/>
                              <a:gd name="T112" fmla="*/ 3915 w 9026"/>
                              <a:gd name="T113" fmla="*/ 2004 h 2217"/>
                              <a:gd name="T114" fmla="*/ 4243 w 9026"/>
                              <a:gd name="T115" fmla="*/ 2045 h 2217"/>
                              <a:gd name="T116" fmla="*/ 4582 w 9026"/>
                              <a:gd name="T117" fmla="*/ 2082 h 2217"/>
                              <a:gd name="T118" fmla="*/ 4932 w 9026"/>
                              <a:gd name="T119" fmla="*/ 2115 h 2217"/>
                              <a:gd name="T120" fmla="*/ 5294 w 9026"/>
                              <a:gd name="T121" fmla="*/ 2146 h 2217"/>
                              <a:gd name="T122" fmla="*/ 5665 w 9026"/>
                              <a:gd name="T123" fmla="*/ 2169 h 2217"/>
                              <a:gd name="T124" fmla="*/ 6049 w 9026"/>
                              <a:gd name="T125" fmla="*/ 2191 h 2217"/>
                              <a:gd name="T126" fmla="*/ 6443 w 9026"/>
                              <a:gd name="T127" fmla="*/ 2205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5"/>
                        <wps:cNvSpPr>
                          <a:spLocks/>
                        </wps:cNvSpPr>
                        <wps:spPr bwMode="auto">
                          <a:xfrm>
                            <a:off x="511" y="1945"/>
                            <a:ext cx="1808" cy="536"/>
                          </a:xfrm>
                          <a:custGeom>
                            <a:avLst/>
                            <a:gdLst>
                              <a:gd name="T0" fmla="*/ 7232 w 7232"/>
                              <a:gd name="T1" fmla="*/ 2144 h 2144"/>
                              <a:gd name="T2" fmla="*/ 6958 w 7232"/>
                              <a:gd name="T3" fmla="*/ 2114 h 2144"/>
                              <a:gd name="T4" fmla="*/ 6681 w 7232"/>
                              <a:gd name="T5" fmla="*/ 2075 h 2144"/>
                              <a:gd name="T6" fmla="*/ 6400 w 7232"/>
                              <a:gd name="T7" fmla="*/ 2031 h 2144"/>
                              <a:gd name="T8" fmla="*/ 6116 w 7232"/>
                              <a:gd name="T9" fmla="*/ 1980 h 2144"/>
                              <a:gd name="T10" fmla="*/ 5830 w 7232"/>
                              <a:gd name="T11" fmla="*/ 1925 h 2144"/>
                              <a:gd name="T12" fmla="*/ 5543 w 7232"/>
                              <a:gd name="T13" fmla="*/ 1864 h 2144"/>
                              <a:gd name="T14" fmla="*/ 5255 w 7232"/>
                              <a:gd name="T15" fmla="*/ 1798 h 2144"/>
                              <a:gd name="T16" fmla="*/ 4968 w 7232"/>
                              <a:gd name="T17" fmla="*/ 1728 h 2144"/>
                              <a:gd name="T18" fmla="*/ 4680 w 7232"/>
                              <a:gd name="T19" fmla="*/ 1655 h 2144"/>
                              <a:gd name="T20" fmla="*/ 4395 w 7232"/>
                              <a:gd name="T21" fmla="*/ 1577 h 2144"/>
                              <a:gd name="T22" fmla="*/ 4112 w 7232"/>
                              <a:gd name="T23" fmla="*/ 1498 h 2144"/>
                              <a:gd name="T24" fmla="*/ 3833 w 7232"/>
                              <a:gd name="T25" fmla="*/ 1414 h 2144"/>
                              <a:gd name="T26" fmla="*/ 3557 w 7232"/>
                              <a:gd name="T27" fmla="*/ 1331 h 2144"/>
                              <a:gd name="T28" fmla="*/ 3285 w 7232"/>
                              <a:gd name="T29" fmla="*/ 1246 h 2144"/>
                              <a:gd name="T30" fmla="*/ 3019 w 7232"/>
                              <a:gd name="T31" fmla="*/ 1158 h 2144"/>
                              <a:gd name="T32" fmla="*/ 2758 w 7232"/>
                              <a:gd name="T33" fmla="*/ 1073 h 2144"/>
                              <a:gd name="T34" fmla="*/ 2504 w 7232"/>
                              <a:gd name="T35" fmla="*/ 986 h 2144"/>
                              <a:gd name="T36" fmla="*/ 2259 w 7232"/>
                              <a:gd name="T37" fmla="*/ 898 h 2144"/>
                              <a:gd name="T38" fmla="*/ 2019 w 7232"/>
                              <a:gd name="T39" fmla="*/ 813 h 2144"/>
                              <a:gd name="T40" fmla="*/ 1791 w 7232"/>
                              <a:gd name="T41" fmla="*/ 730 h 2144"/>
                              <a:gd name="T42" fmla="*/ 1571 w 7232"/>
                              <a:gd name="T43" fmla="*/ 646 h 2144"/>
                              <a:gd name="T44" fmla="*/ 1362 w 7232"/>
                              <a:gd name="T45" fmla="*/ 567 h 2144"/>
                              <a:gd name="T46" fmla="*/ 1164 w 7232"/>
                              <a:gd name="T47" fmla="*/ 489 h 2144"/>
                              <a:gd name="T48" fmla="*/ 978 w 7232"/>
                              <a:gd name="T49" fmla="*/ 416 h 2144"/>
                              <a:gd name="T50" fmla="*/ 803 w 7232"/>
                              <a:gd name="T51" fmla="*/ 346 h 2144"/>
                              <a:gd name="T52" fmla="*/ 644 w 7232"/>
                              <a:gd name="T53" fmla="*/ 280 h 2144"/>
                              <a:gd name="T54" fmla="*/ 497 w 7232"/>
                              <a:gd name="T55" fmla="*/ 219 h 2144"/>
                              <a:gd name="T56" fmla="*/ 365 w 7232"/>
                              <a:gd name="T57" fmla="*/ 162 h 2144"/>
                              <a:gd name="T58" fmla="*/ 249 w 7232"/>
                              <a:gd name="T59" fmla="*/ 112 h 2144"/>
                              <a:gd name="T60" fmla="*/ 150 w 7232"/>
                              <a:gd name="T61" fmla="*/ 68 h 2144"/>
                              <a:gd name="T62" fmla="*/ 66 w 7232"/>
                              <a:gd name="T63" fmla="*/ 30 h 2144"/>
                              <a:gd name="T64" fmla="*/ 0 w 7232"/>
                              <a:gd name="T65" fmla="*/ 0 h 2144"/>
                              <a:gd name="T66" fmla="*/ 0 w 7232"/>
                              <a:gd name="T67" fmla="*/ 847 h 2144"/>
                              <a:gd name="T68" fmla="*/ 130 w 7232"/>
                              <a:gd name="T69" fmla="*/ 898 h 2144"/>
                              <a:gd name="T70" fmla="*/ 267 w 7232"/>
                              <a:gd name="T71" fmla="*/ 951 h 2144"/>
                              <a:gd name="T72" fmla="*/ 411 w 7232"/>
                              <a:gd name="T73" fmla="*/ 1003 h 2144"/>
                              <a:gd name="T74" fmla="*/ 563 w 7232"/>
                              <a:gd name="T75" fmla="*/ 1055 h 2144"/>
                              <a:gd name="T76" fmla="*/ 721 w 7232"/>
                              <a:gd name="T77" fmla="*/ 1108 h 2144"/>
                              <a:gd name="T78" fmla="*/ 887 w 7232"/>
                              <a:gd name="T79" fmla="*/ 1161 h 2144"/>
                              <a:gd name="T80" fmla="*/ 1059 w 7232"/>
                              <a:gd name="T81" fmla="*/ 1214 h 2144"/>
                              <a:gd name="T82" fmla="*/ 1238 w 7232"/>
                              <a:gd name="T83" fmla="*/ 1265 h 2144"/>
                              <a:gd name="T84" fmla="*/ 1424 w 7232"/>
                              <a:gd name="T85" fmla="*/ 1317 h 2144"/>
                              <a:gd name="T86" fmla="*/ 1615 w 7232"/>
                              <a:gd name="T87" fmla="*/ 1368 h 2144"/>
                              <a:gd name="T88" fmla="*/ 1815 w 7232"/>
                              <a:gd name="T89" fmla="*/ 1420 h 2144"/>
                              <a:gd name="T90" fmla="*/ 2019 w 7232"/>
                              <a:gd name="T91" fmla="*/ 1469 h 2144"/>
                              <a:gd name="T92" fmla="*/ 2229 w 7232"/>
                              <a:gd name="T93" fmla="*/ 1519 h 2144"/>
                              <a:gd name="T94" fmla="*/ 2446 w 7232"/>
                              <a:gd name="T95" fmla="*/ 1566 h 2144"/>
                              <a:gd name="T96" fmla="*/ 2669 w 7232"/>
                              <a:gd name="T97" fmla="*/ 1614 h 2144"/>
                              <a:gd name="T98" fmla="*/ 2898 w 7232"/>
                              <a:gd name="T99" fmla="*/ 1659 h 2144"/>
                              <a:gd name="T100" fmla="*/ 3131 w 7232"/>
                              <a:gd name="T101" fmla="*/ 1703 h 2144"/>
                              <a:gd name="T102" fmla="*/ 3370 w 7232"/>
                              <a:gd name="T103" fmla="*/ 1747 h 2144"/>
                              <a:gd name="T104" fmla="*/ 3616 w 7232"/>
                              <a:gd name="T105" fmla="*/ 1789 h 2144"/>
                              <a:gd name="T106" fmla="*/ 3866 w 7232"/>
                              <a:gd name="T107" fmla="*/ 1829 h 2144"/>
                              <a:gd name="T108" fmla="*/ 4120 w 7232"/>
                              <a:gd name="T109" fmla="*/ 1867 h 2144"/>
                              <a:gd name="T110" fmla="*/ 4381 w 7232"/>
                              <a:gd name="T111" fmla="*/ 1904 h 2144"/>
                              <a:gd name="T112" fmla="*/ 4646 w 7232"/>
                              <a:gd name="T113" fmla="*/ 1938 h 2144"/>
                              <a:gd name="T114" fmla="*/ 4915 w 7232"/>
                              <a:gd name="T115" fmla="*/ 1971 h 2144"/>
                              <a:gd name="T116" fmla="*/ 5190 w 7232"/>
                              <a:gd name="T117" fmla="*/ 2002 h 2144"/>
                              <a:gd name="T118" fmla="*/ 5470 w 7232"/>
                              <a:gd name="T119" fmla="*/ 2029 h 2144"/>
                              <a:gd name="T120" fmla="*/ 5753 w 7232"/>
                              <a:gd name="T121" fmla="*/ 2056 h 2144"/>
                              <a:gd name="T122" fmla="*/ 6040 w 7232"/>
                              <a:gd name="T123" fmla="*/ 2078 h 2144"/>
                              <a:gd name="T124" fmla="*/ 6332 w 7232"/>
                              <a:gd name="T125" fmla="*/ 2099 h 2144"/>
                              <a:gd name="T126" fmla="*/ 6628 w 7232"/>
                              <a:gd name="T127" fmla="*/ 2116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7"/>
                        <wps:cNvSpPr>
                          <a:spLocks/>
                        </wps:cNvSpPr>
                        <wps:spPr bwMode="auto">
                          <a:xfrm>
                            <a:off x="4436" y="2274"/>
                            <a:ext cx="823" cy="696"/>
                          </a:xfrm>
                          <a:custGeom>
                            <a:avLst/>
                            <a:gdLst>
                              <a:gd name="T0" fmla="*/ 3049 w 3295"/>
                              <a:gd name="T1" fmla="*/ 863 h 2784"/>
                              <a:gd name="T2" fmla="*/ 2945 w 3295"/>
                              <a:gd name="T3" fmla="*/ 755 h 2784"/>
                              <a:gd name="T4" fmla="*/ 2837 w 3295"/>
                              <a:gd name="T5" fmla="*/ 656 h 2784"/>
                              <a:gd name="T6" fmla="*/ 2726 w 3295"/>
                              <a:gd name="T7" fmla="*/ 565 h 2784"/>
                              <a:gd name="T8" fmla="*/ 2614 w 3295"/>
                              <a:gd name="T9" fmla="*/ 481 h 2784"/>
                              <a:gd name="T10" fmla="*/ 2499 w 3295"/>
                              <a:gd name="T11" fmla="*/ 406 h 2784"/>
                              <a:gd name="T12" fmla="*/ 2381 w 3295"/>
                              <a:gd name="T13" fmla="*/ 338 h 2784"/>
                              <a:gd name="T14" fmla="*/ 2265 w 3295"/>
                              <a:gd name="T15" fmla="*/ 276 h 2784"/>
                              <a:gd name="T16" fmla="*/ 2147 w 3295"/>
                              <a:gd name="T17" fmla="*/ 221 h 2784"/>
                              <a:gd name="T18" fmla="*/ 2030 w 3295"/>
                              <a:gd name="T19" fmla="*/ 174 h 2784"/>
                              <a:gd name="T20" fmla="*/ 1912 w 3295"/>
                              <a:gd name="T21" fmla="*/ 132 h 2784"/>
                              <a:gd name="T22" fmla="*/ 1797 w 3295"/>
                              <a:gd name="T23" fmla="*/ 96 h 2784"/>
                              <a:gd name="T24" fmla="*/ 1684 w 3295"/>
                              <a:gd name="T25" fmla="*/ 67 h 2784"/>
                              <a:gd name="T26" fmla="*/ 1572 w 3295"/>
                              <a:gd name="T27" fmla="*/ 43 h 2784"/>
                              <a:gd name="T28" fmla="*/ 1463 w 3295"/>
                              <a:gd name="T29" fmla="*/ 25 h 2784"/>
                              <a:gd name="T30" fmla="*/ 1358 w 3295"/>
                              <a:gd name="T31" fmla="*/ 12 h 2784"/>
                              <a:gd name="T32" fmla="*/ 1256 w 3295"/>
                              <a:gd name="T33" fmla="*/ 4 h 2784"/>
                              <a:gd name="T34" fmla="*/ 1160 w 3295"/>
                              <a:gd name="T35" fmla="*/ 0 h 2784"/>
                              <a:gd name="T36" fmla="*/ 1067 w 3295"/>
                              <a:gd name="T37" fmla="*/ 1 h 2784"/>
                              <a:gd name="T38" fmla="*/ 980 w 3295"/>
                              <a:gd name="T39" fmla="*/ 6 h 2784"/>
                              <a:gd name="T40" fmla="*/ 899 w 3295"/>
                              <a:gd name="T41" fmla="*/ 16 h 2784"/>
                              <a:gd name="T42" fmla="*/ 826 w 3295"/>
                              <a:gd name="T43" fmla="*/ 27 h 2784"/>
                              <a:gd name="T44" fmla="*/ 758 w 3295"/>
                              <a:gd name="T45" fmla="*/ 45 h 2784"/>
                              <a:gd name="T46" fmla="*/ 699 w 3295"/>
                              <a:gd name="T47" fmla="*/ 64 h 2784"/>
                              <a:gd name="T48" fmla="*/ 647 w 3295"/>
                              <a:gd name="T49" fmla="*/ 87 h 2784"/>
                              <a:gd name="T50" fmla="*/ 604 w 3295"/>
                              <a:gd name="T51" fmla="*/ 112 h 2784"/>
                              <a:gd name="T52" fmla="*/ 569 w 3295"/>
                              <a:gd name="T53" fmla="*/ 140 h 2784"/>
                              <a:gd name="T54" fmla="*/ 546 w 3295"/>
                              <a:gd name="T55" fmla="*/ 170 h 2784"/>
                              <a:gd name="T56" fmla="*/ 531 w 3295"/>
                              <a:gd name="T57" fmla="*/ 203 h 2784"/>
                              <a:gd name="T58" fmla="*/ 528 w 3295"/>
                              <a:gd name="T59" fmla="*/ 237 h 2784"/>
                              <a:gd name="T60" fmla="*/ 536 w 3295"/>
                              <a:gd name="T61" fmla="*/ 273 h 2784"/>
                              <a:gd name="T62" fmla="*/ 556 w 3295"/>
                              <a:gd name="T63" fmla="*/ 310 h 2784"/>
                              <a:gd name="T64" fmla="*/ 588 w 3295"/>
                              <a:gd name="T65" fmla="*/ 348 h 2784"/>
                              <a:gd name="T66" fmla="*/ 616 w 3295"/>
                              <a:gd name="T67" fmla="*/ 376 h 2784"/>
                              <a:gd name="T68" fmla="*/ 645 w 3295"/>
                              <a:gd name="T69" fmla="*/ 404 h 2784"/>
                              <a:gd name="T70" fmla="*/ 676 w 3295"/>
                              <a:gd name="T71" fmla="*/ 430 h 2784"/>
                              <a:gd name="T72" fmla="*/ 709 w 3295"/>
                              <a:gd name="T73" fmla="*/ 458 h 2784"/>
                              <a:gd name="T74" fmla="*/ 745 w 3295"/>
                              <a:gd name="T75" fmla="*/ 485 h 2784"/>
                              <a:gd name="T76" fmla="*/ 781 w 3295"/>
                              <a:gd name="T77" fmla="*/ 512 h 2784"/>
                              <a:gd name="T78" fmla="*/ 818 w 3295"/>
                              <a:gd name="T79" fmla="*/ 537 h 2784"/>
                              <a:gd name="T80" fmla="*/ 857 w 3295"/>
                              <a:gd name="T81" fmla="*/ 562 h 2784"/>
                              <a:gd name="T82" fmla="*/ 896 w 3295"/>
                              <a:gd name="T83" fmla="*/ 587 h 2784"/>
                              <a:gd name="T84" fmla="*/ 935 w 3295"/>
                              <a:gd name="T85" fmla="*/ 609 h 2784"/>
                              <a:gd name="T86" fmla="*/ 975 w 3295"/>
                              <a:gd name="T87" fmla="*/ 630 h 2784"/>
                              <a:gd name="T88" fmla="*/ 1014 w 3295"/>
                              <a:gd name="T89" fmla="*/ 650 h 2784"/>
                              <a:gd name="T90" fmla="*/ 1054 w 3295"/>
                              <a:gd name="T91" fmla="*/ 667 h 2784"/>
                              <a:gd name="T92" fmla="*/ 1092 w 3295"/>
                              <a:gd name="T93" fmla="*/ 683 h 2784"/>
                              <a:gd name="T94" fmla="*/ 1131 w 3295"/>
                              <a:gd name="T95" fmla="*/ 696 h 2784"/>
                              <a:gd name="T96" fmla="*/ 1169 w 3295"/>
                              <a:gd name="T97" fmla="*/ 708 h 2784"/>
                              <a:gd name="T98" fmla="*/ 1208 w 3295"/>
                              <a:gd name="T99" fmla="*/ 719 h 2784"/>
                              <a:gd name="T100" fmla="*/ 1244 w 3295"/>
                              <a:gd name="T101" fmla="*/ 729 h 2784"/>
                              <a:gd name="T102" fmla="*/ 1275 w 3295"/>
                              <a:gd name="T103" fmla="*/ 740 h 2784"/>
                              <a:gd name="T104" fmla="*/ 1304 w 3295"/>
                              <a:gd name="T105" fmla="*/ 752 h 2784"/>
                              <a:gd name="T106" fmla="*/ 1327 w 3295"/>
                              <a:gd name="T107" fmla="*/ 762 h 2784"/>
                              <a:gd name="T108" fmla="*/ 1348 w 3295"/>
                              <a:gd name="T109" fmla="*/ 773 h 2784"/>
                              <a:gd name="T110" fmla="*/ 1366 w 3295"/>
                              <a:gd name="T111" fmla="*/ 784 h 2784"/>
                              <a:gd name="T112" fmla="*/ 1379 w 3295"/>
                              <a:gd name="T113" fmla="*/ 794 h 2784"/>
                              <a:gd name="T114" fmla="*/ 1389 w 3295"/>
                              <a:gd name="T115" fmla="*/ 805 h 2784"/>
                              <a:gd name="T116" fmla="*/ 1396 w 3295"/>
                              <a:gd name="T117" fmla="*/ 815 h 2784"/>
                              <a:gd name="T118" fmla="*/ 1400 w 3295"/>
                              <a:gd name="T119" fmla="*/ 826 h 2784"/>
                              <a:gd name="T120" fmla="*/ 1401 w 3295"/>
                              <a:gd name="T121" fmla="*/ 835 h 2784"/>
                              <a:gd name="T122" fmla="*/ 1399 w 3295"/>
                              <a:gd name="T123" fmla="*/ 846 h 2784"/>
                              <a:gd name="T124" fmla="*/ 1393 w 3295"/>
                              <a:gd name="T125" fmla="*/ 855 h 2784"/>
                              <a:gd name="T126" fmla="*/ 1385 w 3295"/>
                              <a:gd name="T127" fmla="*/ 86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B1215" id="Group 111" o:spid="_x0000_s1026" style="position:absolute;margin-left:10.45pt;margin-top:13.8pt;width:168.15pt;height:118.55pt;z-index:-251656192" coordsize="5282,39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">
                <v:shape id="Freeform 112" o:spid="_x0000_s1027" style="position:absolute;left:385;width:3448;height:2109;visibility:visible;mso-wrap-style:square;v-text-anchor:top" coordsize="13791,8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buVwwAA&#10;ANsAAAAPAAAAZHJzL2Rvd25yZXYueG1sRI9Ra8IwFIXfB/sP4Q58m6kKTjqjbANBEFZW9wMuzV0T&#10;2tyUJmrrr18EwcfDOec7nPV2cK04Ux+sZwWzaQaCuPLacq3g97h7XYEIEVlj65kUjBRgu3l+WmOu&#10;/YV/6FzGWiQIhxwVmBi7XMpQGXIYpr4jTt6f7x3GJPta6h4vCe5aOc+ypXRoOS0Y7OjLUNWUJ6eg&#10;1FSsjD18z5pd8Xk1xWivzajU5GX4eAcRaYiP8L291wreFnD7kn6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vbuVwwAAANsAAAAPAAAAAAAAAAAAAAAAAJcCAABkcnMvZG93&#10;bnJldi54bWxQSwUGAAAAAAQABAD1AAAAhwMAAAAA&#10;" path="m774,7649l783,7662,791,7673,795,7685,799,7695,800,7705,799,7714,796,7723,792,7731,786,7739,779,7746,770,7752,761,7757,750,7763,738,7767,725,7771,712,7773,697,7775,683,7776,667,7776,651,7776,635,7775,619,7772,603,7769,588,7765,572,7760,556,7755,541,7748,527,7740,512,7731,500,7722,487,7711,477,7699,429,7643,384,7585,343,7527,308,7468,273,7410,244,7352,218,7293,194,7235,174,7178,158,7120,145,7063,136,7008,129,6953,127,6898,127,6846,131,6793,137,6743,147,6694,158,6646,174,6602,194,6558,215,6517,240,6478,268,6441,298,6406,333,6375,368,6346,408,6320,450,6297,495,6277,543,6260,593,6247,540,6186,487,6120,437,6050,387,5976,338,5898,292,5818,248,5733,206,5646,168,5558,132,5467,99,5374,71,5281,48,5186,28,5089,13,4993,4,4897,,4802,1,4705,9,4612,24,4518,46,4427,74,4337,110,4250,153,4166,206,4084,265,4006,335,3931,413,3860,500,3794,598,3730,706,3674,824,3621,883,3598,946,3576,1010,3553,1076,3531,1145,3510,1215,3487,1286,3465,1360,3443,1457,3414,1554,3383,1655,3352,1759,3317,1865,3282,1973,3242,2082,3201,2196,3156,2253,3133,2310,3107,2368,3082,2426,3056,2485,3028,2545,2999,2604,2969,2663,2939,2724,2906,2785,2873,2846,2837,2906,2801,2969,2763,3031,2725,3093,2684,3155,2642,3178,2474,3208,2314,3244,2163,3288,2020,3337,1886,3392,1759,3454,1639,3522,1528,3594,1424,3672,1326,3756,1236,3844,1153,3938,1077,4035,1007,4138,942,4245,884,4358,833,4473,786,4591,746,4716,710,4841,680,4972,653,5105,633,5241,616,5380,604,5521,598,5665,594,5812,594,5959,598,6110,604,6263,615,6416,629,6498,637,6581,647,6663,656,6746,666,6913,690,7082,716,7250,744,7419,775,7588,808,7758,842,7927,877,8096,913,8265,951,8433,990,8599,1028,8764,1067,8929,1106,9092,1145,9314,1198,9530,1250,9744,1298,9950,1346,10152,1389,10346,1428,10440,1446,10532,1463,10622,1478,10711,1492,10796,1506,10880,1516,10961,1525,11039,1533,11116,1539,11190,1544,11261,1545,11329,1545,11395,1544,11457,1540,11516,1533,11572,1524,11624,1513,11675,1500,11721,1483,11763,1465,11795,1445,11821,1416,11842,1380,11859,1338,11873,1290,11881,1238,11886,1180,11888,1119,11888,1053,11886,986,11881,916,11873,844,11865,773,11855,701,11846,628,11836,557,11815,420,11796,294,11789,238,11783,185,11780,137,11779,96,11780,62,11785,34,11793,15,11805,3,11821,,11841,7,11866,24,11896,53,11928,83,12019,169,12084,232,12158,307,12242,393,12333,490,12433,596,12536,713,12642,837,12752,969,12863,1107,12973,1252,13082,1403,13188,1558,13290,1718,13386,1882,13474,2047,13556,2214,13628,2384,13687,2553,13735,2723,13769,2891,13789,3059,13791,3224,13777,3385,13742,3543,13688,3696,13612,3845,13513,3988,13389,4123,13325,4182,13260,4237,13193,4288,13126,4336,13056,4381,12986,4423,12913,4463,12841,4500,12768,4534,12693,4566,12619,4597,12543,4626,12467,4654,12392,4680,12315,4707,12240,4732,12088,4782,11937,4831,11863,4856,11789,4882,11717,4909,11646,4938,11574,4967,11504,4997,11437,5030,11370,5066,11305,5103,11241,5142,11179,5184,11120,5231,11080,5268,11043,5314,11009,5370,10976,5436,10944,5512,10915,5593,10888,5682,10861,5777,10837,5878,10815,5984,10794,6095,10774,6210,10757,6327,10740,6447,10725,6569,10711,6693,10699,6815,10688,6939,10679,7062,10670,7183,10663,7302,10656,7420,10652,7533,10649,7641,10646,7747,10645,7846,10643,7938,10643,8025,10645,8104,10647,8176,10650,8239,10654,8293,10654,8309,10654,8324,10651,8338,10647,8351,10642,8363,10635,8375,10629,8386,10619,8395,10610,8403,10601,8411,10590,8417,10579,8422,10568,8428,10555,8430,10543,8433,10531,8434,10518,8436,10506,8434,10493,8433,10481,8430,10469,8426,10457,8422,10446,8417,10436,8409,10427,8401,10417,8392,10410,8383,10403,8371,10396,8359,10391,8346,10388,8331,10386,8314,10373,8184,10365,8050,10362,7916,10363,7779,10369,7641,10379,7501,10392,7362,10408,7222,10427,7081,10448,6941,10472,6801,10497,6661,10523,6522,10549,6385,10577,6249,10605,6115,10660,5852,10711,5600,10734,5477,10755,5360,10774,5245,10790,5134,10803,5027,10812,4924,10818,4827,10819,4734,10816,4647,10807,4566,10794,4490,10774,4420,10753,4410,10730,4401,10708,4393,10686,4385,10662,4377,10637,4372,10613,4365,10588,4361,10538,4353,10486,4346,10435,4344,10383,4341,10333,4341,10283,4343,10235,4344,10190,4348,10107,4354,10037,4361,9984,4368,9937,4370,9914,4370,9895,4369,9877,4366,9860,4362,9852,4360,9846,4356,9838,4352,9832,4348,9826,4343,9821,4337,9815,4331,9811,4324,9807,4316,9803,4308,9801,4299,9798,4288,9794,4266,9793,4241,9786,4193,9778,4147,9770,4102,9760,4060,9749,4018,9737,3977,9726,3937,9711,3899,9696,3864,9682,3828,9665,3794,9648,3761,9629,3729,9609,3697,9589,3668,9570,3639,9501,3560,9427,3490,9348,3429,9265,3378,9176,3334,9085,3300,8989,3275,8890,3257,8788,3245,8684,3241,8578,3243,8471,3253,8361,3268,8252,3288,8142,3315,8031,3346,7922,3382,7813,3422,7705,3466,7600,3514,7495,3565,7395,3619,7296,3675,7201,3734,7108,3795,7021,3857,6937,3920,6859,3985,6785,4050,6717,4116,6655,4180,6601,4245,6577,4162,6555,4076,6543,4031,6530,3988,6517,3943,6502,3899,6485,3856,6465,3813,6444,3773,6420,3733,6394,3695,6364,3659,6331,3626,6292,3594,6251,3567,6205,3542,6154,3520,6098,3503,6036,3489,5970,3480,5896,3474,5817,3474,5731,3478,5637,3489,5537,3505,5430,3526,5314,3553,5190,3588,5058,3629,4916,3676,4780,3741,4648,3807,4521,3878,4399,3951,4281,4028,4168,4108,4059,4191,3955,4277,3855,4365,3758,4457,3666,4552,3577,4650,3494,4750,3414,4853,3337,4960,3264,5068,3194,5180,3130,5295,3068,5411,3008,5531,2954,5654,2901,5778,2852,5906,2807,6037,2765,6169,2726,6303,2689,6441,2656,6580,2624,6723,2596,6867,2570,7013,2547,7162,2543,7173,2537,7179,2530,7183,2521,7185,2512,7183,2500,7178,2488,7172,2475,7161,2443,7136,2406,7103,2364,7065,2318,7021,2266,6975,2211,6926,2180,6901,2148,6877,2117,6854,2084,6830,2048,6806,2012,6784,1977,6763,1939,6741,1899,6723,1859,6704,1818,6689,1776,6674,1697,6650,1615,6629,1534,6609,1453,6592,1371,6576,1289,6565,1208,6554,1129,6547,1052,6543,977,6543,905,6546,836,6551,770,6562,708,6575,651,6592,598,6615,552,6641,510,6671,475,6706,446,6745,425,6790,411,6840,404,6894,407,6955,417,7021,437,7092,466,7170,506,7253,556,7343,617,7438,689,7541,774,7649xm886,6227l980,6232,1076,6240,1175,6251,1277,6264,1327,6272,1379,6281,1429,6290,1480,6299,1532,6311,1582,6323,1633,6336,1684,6350,1733,6364,1783,6380,1832,6397,1879,6414,1927,6433,1974,6452,2019,6474,2064,6495,2108,6517,2151,6541,2192,6566,2232,6592,2271,6620,2308,6648,2344,6678,2378,6708,2407,6546,2442,6386,2480,6231,2522,6080,2570,5934,2621,5791,2677,5651,2735,5517,2798,5386,2863,5260,2933,5137,3004,5017,3079,4902,3156,4791,3237,4684,3318,4580,3403,4481,3490,4385,3577,4292,3667,4204,3759,4120,3852,4039,3944,3961,4039,3889,4135,3819,4231,3753,4326,3691,4422,3631,4519,3576,4615,3524,4712,3477,4807,3432,4869,3406,4929,3379,4990,3357,5051,3334,5110,3313,5170,3295,5229,3278,5287,3262,5345,3247,5402,3234,5458,3224,5514,3213,5569,3205,5623,3200,5676,3195,5727,3191,5781,3189,5834,3189,5885,3192,5937,3195,5986,3200,6033,3208,6081,3217,6126,3228,6171,3239,6213,3254,6254,3270,6294,3287,6331,3307,6367,3328,6402,3352,6433,3375,6457,3395,6480,3416,6500,3437,6521,3460,6539,3484,6556,3507,6572,3532,6588,3557,6603,3585,6614,3613,6626,3641,6637,3670,6645,3700,6653,3730,6659,3763,6663,3795,6721,3746,6781,3697,6842,3651,6905,3605,6970,3560,7036,3517,7103,3473,7173,3432,7243,3392,7314,3356,7386,3319,7460,3284,7533,3250,7609,3220,7683,3189,7759,3162,7829,3138,7901,3115,7971,3096,8042,3076,8113,3059,8183,3044,8254,3031,8324,3019,8396,3010,8466,3003,8534,2998,8604,2994,8673,2993,8740,2994,8808,2998,8874,3003,8908,3007,8941,3012,8975,3018,9008,3023,9041,3030,9074,3038,9106,3045,9138,3053,9170,3063,9201,3073,9233,3084,9263,3094,9294,3106,9323,3119,9353,3133,9382,3147,9410,3162,9439,3177,9467,3193,9493,3210,9521,3229,9547,3247,9572,3267,9599,3287,9623,3308,9648,3330,9671,3353,9695,3375,9718,3400,9740,3425,9761,3451,9782,3477,9805,3509,9827,3539,9848,3572,9868,3606,9888,3641,9906,3676,9924,3713,9941,3750,9957,3790,9971,3829,9986,3870,9999,3912,10011,3956,10023,3999,10032,4046,10041,4092,10123,4084,10219,4077,10271,4075,10325,4073,10380,4073,10439,4076,10497,4080,10555,4085,10614,4093,10672,4105,10701,4112,10730,4120,10758,4127,10787,4137,10815,4146,10843,4158,10869,4170,10895,4183,10918,4195,10940,4207,10961,4220,10983,4234,11004,4249,11024,4265,11042,4281,11061,4298,11078,4316,11095,4335,11112,4354,11127,4374,11142,4395,11156,4418,11169,4440,11181,4464,11191,4489,11202,4515,11211,4542,11219,4569,11226,4599,11232,4628,11236,4659,11240,4691,11243,4724,11244,4757,11244,4792,11243,4828,11240,4866,11236,4905,11231,4944,11224,4985,11307,4939,11395,4893,11484,4849,11577,4804,11671,4762,11767,4719,11865,4676,11964,4633,12048,4596,12134,4559,12220,4522,12304,4482,12389,4444,12473,4405,12555,4364,12637,4321,12716,4278,12794,4233,12870,4187,12942,4139,12978,4116,13012,4091,13045,4065,13078,4039,13111,4013,13142,3986,13172,3959,13202,3931,13251,3881,13297,3828,13341,3773,13381,3714,13416,3655,13447,3593,13474,3528,13497,3460,13515,3390,13527,3316,13536,3239,13539,3160,13536,3077,13527,2991,13513,2902,13493,2808,13466,2710,13433,2610,13394,2506,13346,2396,13293,2284,13231,2167,13163,2047,13087,1920,13003,1791,12911,1656,12810,1516,12702,1372,12584,1223,12458,1069,12322,910,12178,746,12212,904,12227,1048,12225,1177,12207,1292,12172,1393,12124,1482,12061,1558,11986,1624,11900,1678,11804,1722,11697,1756,11582,1783,11459,1800,11330,1809,11195,1812,11057,1809,10914,1800,10769,1785,10621,1766,10474,1743,10328,1717,10181,1689,10038,1659,9900,1627,9764,1594,9634,1562,9512,1531,9397,1500,9192,1446,9030,1405,8869,1367,8706,1327,8542,1289,8377,1251,8212,1213,8046,1176,7878,1140,7710,1104,7544,1071,7376,1040,7210,1009,7044,982,6879,955,6715,933,6633,922,6552,913,6472,904,6391,895,6250,883,6109,874,5970,866,5834,863,5699,862,5566,866,5437,872,5308,883,5183,897,5062,916,4941,938,4825,966,4713,999,4603,1036,4498,1077,4396,1124,4298,1177,4204,1235,4115,1298,4030,1368,3950,1444,3873,1525,3803,1614,3737,1709,3676,1810,3622,1919,3572,2035,3528,2157,3491,2287,3460,2424,3435,2569,3416,2723,3414,2738,3411,2753,3406,2767,3399,2780,3391,2793,3382,2805,3371,2817,3358,2826,3291,2874,3225,2919,3157,2961,3091,3003,3025,3043,2961,3081,2895,3118,2830,3154,2765,3188,2702,3220,2638,3251,2575,3282,2513,3311,2451,3338,2390,3366,2328,3391,2208,3440,2090,3485,1975,3526,1862,3565,1752,3601,1644,3635,1540,3667,1438,3699,1368,3720,1298,3741,1231,3762,1166,3783,1103,3804,1041,3825,981,3848,924,3870,868,3895,813,3927,761,3963,710,4003,663,4048,618,4098,574,4153,535,4211,498,4273,464,4339,433,4407,407,4480,383,4555,364,4632,349,4712,338,4794,331,4878,330,4964,333,5051,341,5141,353,5231,371,5322,395,5413,425,5504,460,5596,502,5688,549,5779,603,5871,663,5962,730,6051,806,6140,886,622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w+hwwAA&#10;ANsAAAAPAAAAZHJzL2Rvd25yZXYueG1sRI9Ba8JAFITvBf/D8gq91U1DsRJdRYSill6igtdH9pkE&#10;s2/TvNXEf+8WCj0OM/MNM18OrlE36qT2bOBtnIAiLrytuTRwPHy+TkFJQLbYeCYDdxJYLkZPc8ys&#10;7zmn2z6UKkJYMjRQhdBmWktRkUMZ+5Y4emffOQxRdqW2HfYR7hqdJslEO6w5LlTY0rqi4rK/OgN8&#10;z8+S7k687VOZSNt/fW/yH2NenofVDFSgIfyH/9pba+DjHX6/xB+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hw+hwwAAANsAAAAPAAAAAAAAAAAAAAAAAJcCAABkcnMvZG93&#10;bnJldi54bWxQSwUGAAAAAAQABAD1AAAAhwMAAAAA&#10;" path="m9166,398l9097,319,9023,249,8944,188,8861,137,8772,93,8681,59,8585,34,8486,16,8384,4,8280,,8174,2,8067,12,7957,27,7848,47,7738,74,7627,105,7518,141,7409,181,7301,225,7196,273,7091,324,6991,378,6892,434,6797,493,6704,554,6617,616,6533,679,6455,744,6381,809,6313,875,6251,939,6197,1004,6173,921,6151,835,6139,790,6126,747,6113,702,6098,658,6081,615,6061,572,6040,532,6016,492,5990,454,5960,418,5927,385,5888,353,5847,326,5801,301,5750,279,5694,262,5632,248,5566,239,5492,233,5413,233,5327,237,5233,248,5133,264,5026,285,4910,312,4786,347,4654,388,4512,435,4376,500,4244,566,4117,637,3995,710,3877,787,3764,867,3655,950,3551,1036,3451,1124,3354,1216,3262,1311,3173,1409,3090,1509,3010,1612,2933,1719,2860,1827,2790,1939,2726,2054,2664,2170,2604,2290,2550,2413,2497,2537,2448,2665,2403,2796,2361,2928,2322,3062,2285,3200,2252,3339,2220,3482,2192,3626,2166,3772,2143,3921,2139,3932,2133,3938,2126,3942,2117,3944,2108,3942,2096,3937,2084,3931,2071,3920,2039,3895,2002,3862,1960,3824,1914,3780,1862,3734,1807,3685,1776,3660,1744,3636,1713,3613,1680,3589,1644,3565,1608,3543,1573,3522,1535,3500,1495,3482,1455,3463,1414,3448,1372,3433,1293,3409,1211,3388,1130,3368,1049,3351,967,3335,885,3324,804,3313,725,3306,648,3302,573,3302,501,3305,432,3310,366,3321,304,3334,247,3351,194,3374,148,3400,106,3430,71,3465,42,3504,21,3549,7,3599,,3653,3,3714,13,3780,33,3851,62,3929,102,4012,152,4102,213,4197,285,4300,370,4408,376,4417,383,4427,387,4435,391,4443,394,4450,395,4457,396,4465,395,4472,394,4478,391,4483,388,4490,384,4495,379,4501,374,4506,369,4510,362,4514,466,4563,585,4617,717,4677,862,4741,1020,4811,1189,4883,1369,4960,1560,5039,1760,5119,1970,5204,2189,5288,2417,5374,2650,5461,2892,5548,3139,5634,3392,5720,3651,5803,3914,5885,4181,5965,4452,6042,4725,6116,5000,6186,5277,6252,5554,6312,5833,6368,6110,6417,6387,6461,6663,6498,6937,6527,7207,6550,7475,6564,7738,6570,7870,6465,8004,6362,8138,6261,8274,6159,8412,6059,8550,5960,8689,5861,8830,5763,8970,5667,9113,5572,9255,5477,9398,5385,9542,5291,9686,5200,9831,5110,9976,5021,9965,4890,9959,4758,9958,4623,9961,4489,9969,4352,9979,4214,9992,4076,10009,3937,10029,3799,10050,3660,10074,3522,10099,3384,10126,3247,10152,3112,10180,2978,10208,2846,10260,2587,10311,2339,10333,2219,10354,2103,10373,1991,10387,1881,10400,1777,10408,1676,10414,1581,10415,1489,10411,1404,10403,1323,10390,1248,10370,1179,10349,1169,10326,1160,10304,1152,10282,1144,10258,1136,10233,1131,10209,1124,10184,1120,10134,1112,10082,1105,10031,1103,9979,1100,9929,1100,9879,1102,9831,1103,9786,1107,9703,1113,9633,1120,9580,1127,9533,1129,9510,1129,9491,1128,9473,1125,9456,1121,9448,1119,9442,1115,9434,1111,9428,1107,9422,1102,9417,1096,9411,1090,9407,1083,9403,1075,9399,1067,9397,1058,9394,1047,9390,1025,9389,1000,9382,952,9374,906,9366,861,9356,819,9345,777,9333,736,9322,696,9307,658,9292,623,9278,587,9261,553,9244,520,9225,488,9205,456,9185,427,9166,398xe" fillcolor="#fbd4b4 [1305]" stroked="f">
                  <v:path arrowok="t" o:connecttype="custom" o:connectlocs="2292,100;2274,80;2256,62;2236,47;2215,34;2193,23;2170,15;2146,9;2122,4;2096,1;2070,0;2044,1;2017,3;1989,7;1962,12;1935,19;1907,26;1880,35;1852,45;1825,56;1799,68;1773,81;1748,95;1723,109;1699,123;1676,139;1654,154;1633,170;1614,186;1595,202;1578,219;1563,235;1549,251;1543,230;1538,209;1535,198;1532,187;1528,176;1525,165;1520,154;1515,143;1510,133;1504,123;1498,114;1490,105;1482,96;1472,88;1462,82;1450,75;1438,70;1424,66;1408,62;1392,60;1373,58;1353,58;1332,59;1308,62;1283,66;1257,71;1228,78;1197,87;1164,97;1128,109;1094,125" o:connectangles="0,0,0,0,0,0,0,0,0,0,0,0,0,0,0,0,0,0,0,0,0,0,0,0,0,0,0,0,0,0,0,0,0,0,0,0,0,0,0,0,0,0,0,0,0,0,0,0,0,0,0,0,0,0,0,0,0,0,0,0,0,0,0,0"/>
                </v:shape>
                <v:shape id="Freeform 114" o:spid="_x0000_s1029" style="position:absolute;left:1766;top:1461;width:389;height:259;visibility:visible;mso-wrap-style:square;v-text-anchor:top" coordsize="1560,1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U6xwwAA&#10;ANsAAAAPAAAAZHJzL2Rvd25yZXYueG1sRI9Ba8JAFITvQv/D8gredBNFLdFVSqWSSxFTvT+zzySY&#10;fRt2t5r++25B8DjMzDfMatObVtzI+caygnScgCAurW64UnD8/hy9gfABWWNrmRT8kofN+mWwwkzb&#10;Ox/oVoRKRAj7DBXUIXSZlL6syaAf2444ehfrDIYoXSW1w3uEm1ZOkmQuDTYcF2rs6KOm8lr8GAVJ&#10;uiuP+bnY9/nu67SduWnqL6zU8LV/X4II1Idn+NHOtYLFDP6/xB8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XU6xwwAAANsAAAAPAAAAAAAAAAAAAAAAAJcCAABkcnMvZG93&#10;bnJldi54bWxQSwUGAAAAAAQABAD1AAAAhwMAAAAA&#10;" path="m1560,1038l1529,832,1494,653,1454,499,1409,367,1360,258,1309,170,1252,101,1194,53,1133,20,1070,2,1005,,939,10,873,34,806,67,738,111,672,162,606,219,541,284,478,351,417,422,359,495,304,567,252,640,203,710,160,776,119,838,85,893,55,942,15,1012,,1038,15,1026,55,993,85,971,119,946,160,918,203,887,252,855,304,822,359,789,417,755,478,723,541,691,606,662,672,636,738,612,806,592,873,578,939,567,1005,562,1070,563,1133,571,1194,586,1252,608,1309,640,1360,681,1409,730,1454,790,1494,861,1529,943,1560,1038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ZVmwwAA&#10;ANsAAAAPAAAAZHJzL2Rvd25yZXYueG1sRI9ba8JAFITfhf6H5RR8040l9RJdQ2kR+tqo4OMxe0yC&#10;2bMhu7n033cLgo/DzHzD7NLR1KKn1lWWFSzmEQji3OqKCwWn42G2BuE8ssbaMin4JQfp/mWyw0Tb&#10;gX+oz3whAoRdggpK75tESpeXZNDNbUMcvJttDfog20LqFocAN7V8i6KlNFhxWCixoc+S8nvWGQX3&#10;r+u5K8xmvLgTZu/9Jr7SOVZq+jp+bEF4Gv0z/Gh/awWrJfx/CT9A7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xZVmwwAAANsAAAAPAAAAAAAAAAAAAAAAAJcCAABkcnMvZG93&#10;bnJldi54bWxQSwUGAAAAAAQABAD1AAAAhwMAAAAA&#10;" path="m0,1014l92,823,182,655,269,509,355,383,438,278,519,191,598,122,673,69,746,31,817,9,885,,949,2,1011,17,1071,40,1126,75,1179,116,1229,164,1276,220,1319,279,1360,343,1396,409,1430,476,1459,544,1486,613,1508,679,1526,742,1542,803,1553,859,1561,909,1563,952,1563,988,1558,1014,1537,973,1504,914,1484,880,1462,843,1437,803,1408,762,1377,720,1344,679,1309,637,1270,597,1229,559,1187,523,1141,490,1093,461,1042,436,989,416,934,402,875,394,816,393,753,398,688,413,621,436,551,469,479,511,405,564,329,629,250,707,169,795,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jtlwgAA&#10;ANsAAAAPAAAAZHJzL2Rvd25yZXYueG1sRI9Ba8JAFITvBf/D8gRvzcYiTYiuIkLRUyFpoddH9pkN&#10;Zt+G7JrEf+8WCj0OM/MNszvMthMjDb51rGCdpCCIa6dbbhR8f3285iB8QNbYOSYFD/Jw2C9edlho&#10;N3FJYxUaESHsC1RgQugLKX1tyKJPXE8cvasbLIYoh0bqAacIt518S9N3abHluGCwp5Oh+lbdrYLz&#10;5nZJf/KyduPJX034bLpHNSm1Ws7HLYhAc/gP/7UvWkGWwe+X+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SO2XCAAAA2wAAAA8AAAAAAAAAAAAAAAAAlwIAAGRycy9kb3du&#10;cmV2LnhtbFBLBQYAAAAABAAEAPUAAACGAwAAAAA=&#10;" path="m502,0l518,,532,2,545,5,559,10,572,15,584,22,594,30,605,39,615,50,625,62,633,74,640,87,648,101,655,117,660,133,666,150,670,167,673,186,676,205,677,225,679,246,679,267,679,290,677,312,676,336,672,360,670,385,664,409,659,435,652,460,646,487,638,513,629,539,619,566,610,591,600,616,588,641,576,665,564,688,552,712,539,735,524,757,511,778,497,799,482,819,466,839,452,857,436,876,420,893,404,909,388,923,372,938,355,951,339,964,322,975,306,985,291,995,273,1002,258,1009,240,1016,225,1020,209,1024,193,1025,177,1026,162,1025,148,1024,133,1020,120,1016,108,1009,96,1002,85,995,74,985,65,975,56,964,46,951,38,938,32,923,25,909,20,893,15,876,11,857,7,839,4,819,1,799,,778,,757,,735,1,712,4,688,7,665,11,641,15,616,20,591,26,566,33,539,41,513,50,487,59,460,70,435,81,409,91,385,103,360,115,336,128,312,141,290,155,267,169,246,184,225,198,205,213,186,228,167,243,150,259,133,275,117,292,101,308,87,324,74,341,62,357,50,374,39,390,30,405,22,423,15,438,10,454,5,470,2,486,,502,0xe" fillcolor="black" stroked="f">
                  <v:path arrowok="t" o:connecttype="custom" o:connectlocs="126,0;130,0;133,1;136,1;140,3;143,4;146,6;149,8;151,10;154,13;156,16;158,19;160,22;162,25;164,29;165,33;167,38;168,42;168,47;169,51;169,56;170,62;170,67;170,73;169,78;169,84;168,90;168,96;166,102;165,109;163,115;162,122;160,129;157,135;155,142;153,148;150,154;147,161;144,167;141,172;138,178;135,184;131,190;128,195;124,200;121,205;117,210;113,215;109,219;105,224;101,228;97,231;93,235;89,238;85,241;81,244;77,247;73,249;68,251;65,253;60,254;56,255;52,256;48,257" o:connectangles="0,0,0,0,0,0,0,0,0,0,0,0,0,0,0,0,0,0,0,0,0,0,0,0,0,0,0,0,0,0,0,0,0,0,0,0,0,0,0,0,0,0,0,0,0,0,0,0,0,0,0,0,0,0,0,0,0,0,0,0,0,0,0,0"/>
                </v:shape>
                <v:shape id="Freeform 117" o:spid="_x0000_s1032" style="position:absolute;left:2665;top:1790;width:170;height:256;visibility:visible;mso-wrap-style:square;v-text-anchor:top" coordsize="678,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r5XvwAA&#10;ANsAAAAPAAAAZHJzL2Rvd25yZXYueG1sRE/JbsIwEL1X6j9YU4lbcUCCtgGDIhaJ5dSUDxjF0yQl&#10;HofYEPP3+IDU49Pb58tgGnGjztWWFYyGCQjiwuqaSwWnn+37JwjnkTU2lknBnRwsF68vc0y17fmb&#10;brkvRQxhl6KCyvs2ldIVFRl0Q9sSR+7XdgZ9hF0pdYd9DDeNHCfJVBqsOTZU2NKqouKcX40CzAIi&#10;rvuvyZH3f5ssXEzRH5QavIVsBsJT8P/ip3unFXzEsfFL/AFy8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evle/AAAA2wAAAA8AAAAAAAAAAAAAAAAAlwIAAGRycy9kb3ducmV2&#10;LnhtbFBLBQYAAAAABAAEAPUAAACDAwAAAAA=&#10;" path="m502,0l517,2,532,3,545,7,558,11,571,18,583,24,594,32,605,41,615,52,624,62,632,76,640,89,648,103,655,118,660,134,665,151,669,169,673,188,676,208,677,227,678,248,678,270,678,292,677,314,676,338,673,362,669,386,664,411,659,436,653,461,645,487,638,514,630,540,619,566,610,592,599,618,587,642,575,667,564,690,552,714,538,737,524,759,511,780,496,801,482,821,466,841,451,859,435,877,420,894,404,910,388,925,372,940,355,953,339,965,323,977,306,987,290,997,273,1005,257,1011,241,1016,224,1022,208,1024,193,1027,178,1027,162,1027,148,1024,134,1022,121,1016,108,1011,96,1005,84,997,74,987,64,977,55,965,46,953,38,940,31,925,25,910,20,894,14,877,10,859,6,841,4,821,1,801,,780,,759,1,737,1,714,4,690,6,667,10,642,14,618,20,592,26,566,33,540,42,514,50,487,59,461,70,436,80,411,91,386,103,362,115,338,128,314,141,292,154,270,169,248,183,227,198,208,212,188,228,169,244,151,259,134,274,118,292,103,307,89,323,76,340,62,356,52,373,41,389,32,405,24,422,18,438,11,454,7,470,3,486,2,502,0xe" fillcolor="black" stroked="f">
                  <v:path arrowok="t" o:connecttype="custom" o:connectlocs="126,0;130,0;133,1;137,2;140,3;143,4;146,6;149,8;152,10;154,13;156,15;158,19;160,22;162,26;164,29;165,33;167,38;168,42;169,47;169,52;170,57;170,62;170,67;170,73;170,78;169,84;169,90;168,96;166,102;165,109;164,115;162,121;160,128;158,135;155,141;153,148;150,154;147,160;144,166;141,172;138,178;135,184;131,189;128,194;124,200;121,205;117,210;113,214;109,219;105,223;101,227;97,231;93,234;89,238;85,241;81,244;77,246;73,249;68,251;64,252;60,253;56,255;52,255;48,256" o:connectangles="0,0,0,0,0,0,0,0,0,0,0,0,0,0,0,0,0,0,0,0,0,0,0,0,0,0,0,0,0,0,0,0,0,0,0,0,0,0,0,0,0,0,0,0,0,0,0,0,0,0,0,0,0,0,0,0,0,0,0,0,0,0,0,0"/>
                </v:shape>
                <v:shape id="Freeform 118" o:spid="_x0000_s1033" style="position:absolute;left:468;top:186;width:3302;height:1491;visibility:visible;mso-wrap-style:square;v-text-anchor:top" coordsize="13209,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VhZxQAA&#10;ANsAAAAPAAAAZHJzL2Rvd25yZXYueG1sRI9Ba8JAFITvBf/D8oReim7SQKupa5CC0IuK0R56e2Rf&#10;s8Hs2zS71fjvXaHQ4zAz3zCLYrCtOFPvG8cK0mkCgrhyuuFawfGwnsxA+ICssXVMCq7koViOHhaY&#10;a3fhPZ3LUIsIYZ+jAhNCl0vpK0MW/dR1xNH7dr3FEGVfS93jJcJtK5+T5EVabDguGOzo3VB1Kn+t&#10;gvIpZF/beeoyrn8+s91mr9elUepxPKzeQAQawn/4r/2hFbzO4f4l/gC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dWFnFAAAA2wAAAA8AAAAAAAAAAAAAAAAAlwIAAGRycy9k&#10;b3ducmV2LnhtbFBLBQYAAAAABAAEAPUAAACJAwAAAAA=&#10;" path="m3028,2080l2961,2128,2895,2173,2827,2215,2761,2257,2695,2297,2631,2335,2565,2372,2500,2408,2435,2442,2372,2474,2308,2505,2245,2536,2183,2565,2121,2592,2060,2620,1998,2645,1878,2694,1760,2739,1645,2780,1532,2819,1422,2855,1314,2889,1210,2921,1108,2953,1038,2974,968,2995,901,3016,836,3037,773,3058,711,3079,651,3102,594,3124,538,3149,483,3181,431,3217,380,3257,333,3302,288,3352,244,3407,205,3465,168,3527,134,3593,103,3661,77,3734,53,3809,34,3886,19,3966,8,4048,1,4132,,4218,3,4305,11,4395,23,4485,41,4576,65,4667,95,4758,130,4850,172,4942,219,5033,273,5125,333,5216,400,5305,476,5394,556,5481,650,5486,746,5494,845,5505,947,5518,997,5526,1049,5535,1099,5544,1150,5553,1202,5565,1252,5577,1303,5590,1354,5604,1403,5618,1453,5634,1502,5651,1549,5668,1597,5687,1644,5706,1689,5728,1734,5749,1778,5771,1821,5795,1862,5820,1902,5846,1941,5874,1978,5902,2014,5932,2048,5962,2077,5800,2112,5640,2150,5485,2192,5334,2240,5188,2291,5045,2347,4905,2405,4771,2468,4640,2533,4514,2603,4391,2674,4271,2749,4156,2826,4045,2907,3938,2988,3834,3073,3735,3160,3639,3247,3546,3337,3458,3429,3374,3522,3293,3614,3215,3709,3143,3805,3073,3901,3007,3996,2945,4092,2885,4189,2830,4285,2778,4382,2731,4477,2686,4539,2660,4599,2633,4660,2611,4721,2588,4780,2567,4840,2549,4899,2532,4957,2516,5015,2501,5072,2488,5128,2478,5184,2467,5239,2459,5293,2454,5346,2449,5397,2445,5451,2443,5504,2443,5555,2446,5607,2449,5656,2454,5703,2462,5751,2471,5796,2482,5841,2493,5883,2508,5924,2524,5964,2541,6001,2561,6037,2582,6072,2606,6103,2629,6127,2649,6150,2670,6170,2691,6191,2714,6209,2738,6226,2761,6242,2786,6258,2811,6273,2839,6284,2867,6296,2895,6307,2924,6315,2954,6323,2984,6329,3017,6333,3049,6391,3000,6451,2951,6512,2905,6575,2859,6640,2814,6706,2771,6773,2727,6843,2686,6913,2646,6984,2610,7056,2573,7130,2538,7203,2504,7279,2474,7353,2443,7429,2416,7499,2392,7571,2369,7641,2350,7712,2330,7783,2313,7853,2298,7924,2285,7994,2273,8066,2264,8136,2257,8204,2252,8274,2248,8343,2247,8410,2248,8478,2252,8544,2257,8578,2261,8611,2266,8645,2272,8678,2277,8711,2284,8744,2292,8776,2299,8808,2307,8840,2317,8871,2327,8903,2338,8933,2348,8964,2360,8993,2373,9023,2387,9052,2401,9080,2416,9109,2431,9137,2447,9163,2464,9191,2483,9217,2501,9242,2521,9269,2541,9293,2562,9318,2584,9341,2607,9365,2629,9388,2654,9410,2679,9431,2705,9452,2731,9475,2763,9497,2793,9518,2826,9538,2860,9558,2895,9576,2930,9594,2967,9611,3004,9627,3044,9641,3083,9656,3124,9669,3166,9681,3210,9693,3253,9702,3300,9711,3346,9793,3338,9889,3331,9941,3329,9995,3327,10050,3327,10109,3330,10167,3334,10225,3339,10284,3347,10342,3359,10371,3366,10400,3374,10428,3381,10457,3391,10485,3400,10513,3412,10539,3424,10565,3437,10588,3449,10610,3461,10631,3474,10653,3488,10674,3503,10694,3519,10712,3535,10731,3552,10748,3570,10765,3589,10782,3608,10797,3628,10812,3649,10826,3672,10839,3694,10851,3718,10861,3743,10872,3769,10881,3796,10889,3823,10896,3853,10902,3882,10906,3913,10910,3945,10913,3978,10914,4011,10914,4046,10913,4082,10910,4120,10906,4159,10901,4198,10894,4239,10977,4193,11065,4147,11154,4103,11247,4058,11341,4016,11437,3973,11535,3930,11634,3887,11718,3850,11804,3813,11890,3776,11974,3736,12059,3698,12143,3659,12225,3618,12307,3575,12386,3532,12464,3487,12540,3441,12612,3393,12648,3370,12682,3345,12715,3319,12748,3293,12781,3267,12812,3240,12842,3213,12872,3185,12921,3135,12967,3082,13011,3027,13051,2968,13086,2909,13117,2847,13144,2782,13167,2714,13185,2644,13197,2570,13206,2493,13209,2414,13206,2331,13197,2245,13183,2156,13163,2062,13136,1964,13103,1864,13064,1760,13016,1650,12963,1538,12901,1421,12833,1301,12757,1174,12673,1045,12581,910,12480,770,12372,626,12254,477,12128,323,11992,164,11848,,11882,158,11897,302,11895,431,11877,546,11842,647,11794,736,11731,812,11656,878,11570,932,11474,976,11367,1010,11252,1037,11129,1054,11000,1063,10865,1066,10727,1063,10584,1054,10439,1039,10291,1020,10144,997,9998,971,9851,943,9708,913,9570,881,9434,848,9304,816,9182,785,9067,754,8862,700,8700,659,8539,621,8376,581,8212,543,8047,505,7882,467,7716,430,7548,394,7380,358,7214,325,7046,294,6880,263,6714,236,6549,209,6385,187,6303,176,6222,167,6142,158,6061,149,5920,137,5779,128,5640,120,5504,117,5369,116,5236,120,5107,126,4978,137,4853,151,4732,170,4611,192,4495,220,4383,253,4273,290,4168,331,4066,378,3968,431,3874,489,3785,552,3700,622,3620,698,3543,779,3473,868,3407,963,3346,1064,3292,1173,3242,1289,3198,1411,3161,1541,3130,1678,3105,1823,3086,1977,3084,1992,3081,2007,3076,2021,3069,2034,3061,2047,3052,2059,3041,2071,3028,2080xe" fillcolor="#974706 [1609]" stroked="f">
                  <v:path arrowok="t" o:connecttype="custom" o:connectlocs="757,520;740,532;724,543;707,554;690,564;674,574;658,584;641,593;625,602;609,611;593,619;577,626;561,634;546,641;530,648;515,655;499,661;469,674;440,685;411,695;383,705;355,714;328,722;302,730;277,738;259,744;242,749;225,754;209,760;193,765;178,770;163,776;148,781;134,788;121,796;108,805;95,815;83,826;72,838;61,852;51,867;42,882;33,899;26,916;19,934;13,953;8,972;5,992;2,1012;0,1033;0,1055;1,1077;3,1099;6,1122;10,1144;16,1167;24,1190;32,1213;43,1236;55,1259;68,1282;83,1304;100,1327;119,1349" o:connectangles="0,0,0,0,0,0,0,0,0,0,0,0,0,0,0,0,0,0,0,0,0,0,0,0,0,0,0,0,0,0,0,0,0,0,0,0,0,0,0,0,0,0,0,0,0,0,0,0,0,0,0,0,0,0,0,0,0,0,0,0,0,0,0,0"/>
                </v:shape>
                <v:shape id="Freeform 119" o:spid="_x0000_s1034" style="position:absolute;left:36;top:2261;width:2293;height:1655;visibility:visible;mso-wrap-style:square;v-text-anchor:top" coordsize="9172,6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7Jr/wgAA&#10;ANsAAAAPAAAAZHJzL2Rvd25yZXYueG1sRE9Nb4JAEL038T9sxqSXRpb2YBBdDbGS2F5MKd4n7AhE&#10;dhbZVei/7x6a9Pjyvje7yXTiQYNrLSt4jWIQxJXVLdcKyu98kYBwHlljZ5kU/JCD3Xb2tMFU25G/&#10;6FH4WoQQdikqaLzvUyld1ZBBF9meOHAXOxj0AQ611AOOIdx08i2Ol9Jgy6GhwZ72DVXX4m4UfLyf&#10;abk6FKtTdsw/b+VpTK4vtVLP8ylbg/A0+X/xn/uoFSRhffgSfo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smv/CAAAA2wAAAA8AAAAAAAAAAAAAAAAAlwIAAGRycy9kb3du&#10;cmV2LnhtbFBLBQYAAAAABAAEAPUAAACGAwAAAAA=&#10;" path="m9172,1139l8688,1164,8213,1181,7751,1189,7301,1190,6861,1185,6435,1172,6020,1153,5617,1128,5226,1098,4849,1064,4483,1024,4132,982,3792,936,3466,885,3153,834,2854,780,2567,723,2295,666,2036,610,1792,552,1561,493,1346,437,1143,380,956,326,784,273,626,223,483,177,356,132,244,92,147,57,66,26,,,644,6620,9156,6620,9142,6404,9129,6183,9114,5962,9102,5737,9089,5510,9078,5283,9068,5056,9057,4828,9049,4601,9041,4375,9035,4151,9030,3928,9026,3708,9024,3491,9023,3278,9024,3068,9024,2990,9026,2913,9027,2837,9028,2760,9031,2687,9032,2611,9035,2539,9037,2466,9040,2395,9043,2325,9047,2255,9051,2186,9055,2119,9059,2052,9063,1987,9068,1923,9077,1812,9088,1705,9100,1601,9111,1500,9125,1404,9140,1312,9156,1223,9172,1139xe" fillcolor="#ddd8c2 [2894]" stroked="f">
                  <v:path arrowok="t" o:connecttype="custom" o:connectlocs="2293,285;2172,291;2053,295;1938,297;1825,298;1715,296;1609,293;1505,288;1404,282;1307,275;1212,266;1121,256;1033,246;948,234;867,221;788,209;714,195;642,181;574,167;509,153;448,138;390,123;337,109;286,95;239,82;196,68;157,56;121,44;89,33;61,23;37,14;17,7;0,0;161,1655;2289,1655;2286,1601;2282,1546;2279,1491;2276,1434;2272,1378;2270,1321;2267,1264;2264,1207;2262,1150;2260,1094;2259,1038;2258,982;2257,927;2256,873;2256,820;2256,767;2256,748;2257,728;2257,709;2257,690;2258,672;2258,653;2259,635;2259,617;2260,599;2261,581;2262,564;2263,547;2264,530" o:connectangles="0,0,0,0,0,0,0,0,0,0,0,0,0,0,0,0,0,0,0,0,0,0,0,0,0,0,0,0,0,0,0,0,0,0,0,0,0,0,0,0,0,0,0,0,0,0,0,0,0,0,0,0,0,0,0,0,0,0,0,0,0,0,0,0"/>
                </v:shape>
                <v:shape id="Freeform 120" o:spid="_x0000_s1035" style="position:absolute;left:2536;top:1557;width:2522;height:2359;visibility:visible;mso-wrap-style:square;v-text-anchor:top" coordsize="10086,9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ceJxgAA&#10;ANsAAAAPAAAAZHJzL2Rvd25yZXYueG1sRI9Ba8JAFITvhf6H5RW8lLoxhxKiq4hSSA+VNBWkt2f2&#10;mUSzb0N21fjvXaHQ4zAz3zCzxWBacaHeNZYVTMYRCOLS6oYrBdufj7cEhPPIGlvLpOBGDhbz56cZ&#10;ptpe+Zsuha9EgLBLUUHtfZdK6cqaDLqx7YiDd7C9QR9kX0nd4zXATSvjKHqXBhsOCzV2tKqpPBVn&#10;o8DsXfa6i9d58bXB4y3Kf9eb3adSo5dhOQXhafD/4b92phUkE3h8CT9Az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YceJxgAAANsAAAAPAAAAAAAAAAAAAAAAAJcCAABkcnMv&#10;ZG93bnJldi54bWxQSwUGAAAAAAQABAD1AAAAigMAAAAA&#10;" path="m10086,0l9763,84,9438,171,9114,262,8792,357,8470,454,8149,555,7828,659,7507,766,7188,877,6869,989,6552,1106,6235,1225,5920,1348,5604,1472,5291,1600,4978,1730,4667,1864,4355,2000,4046,2137,3738,2278,3431,2420,3124,2566,2821,2713,2517,2864,2216,3016,1915,3170,1616,3326,1318,3484,1022,3645,728,3807,435,3971,144,4136,132,4253,120,4375,110,4503,99,4636,89,4774,79,4917,70,5065,62,5217,54,5372,46,5532,40,5694,33,5860,23,6200,13,6549,7,6907,3,7270,,7635,1,8001,3,8184,5,8366,8,8548,11,8729,15,8909,20,9085,25,9261,32,9435,7098,9435,7210,9409,7320,9382,7429,9355,7536,9327,7642,9299,7746,9270,7849,9240,7949,9208,8049,9176,8146,9143,8241,9108,8335,9072,8426,9035,8516,8996,8604,8955,8690,8912,8773,8868,8855,8821,8935,8773,9012,8722,9088,8670,9160,8614,9232,8556,9300,8496,9368,8433,9432,8368,9494,8299,9554,8228,9611,8152,9666,8075,9719,7994,9769,7910,9756,7758,9745,7597,9735,7429,9727,7254,9720,7072,9715,6883,9710,6688,9707,6487,9704,6283,9703,6073,9704,5859,9706,5641,9707,5422,9711,5199,9715,4975,9720,4749,9727,4524,9733,4297,9741,4070,9751,3844,9760,3619,9769,3396,9781,3174,9792,2956,9803,2740,9817,2529,9830,2321,9844,2118,9859,1920,9873,1729,9888,1543,9904,1365,9910,1296,9917,1229,9922,1163,9929,1098,9936,1034,9942,972,9949,911,9955,852,9962,793,9969,737,9975,681,9982,627,9988,574,9995,524,10002,474,10008,427,10017,362,10028,300,10037,242,10046,186,10057,135,10066,86,10077,41,10086,0xe" fillcolor="#ddd8c2 [2894]" stroked="f">
                  <v:path arrowok="t" o:connecttype="custom" o:connectlocs="2522,0;2441,21;2360,43;2279,66;2198,89;2118,114;2038,139;1957,165;1877,192;1797,219;1718,247;1638,277;1559,306;1480,337;1401,368;1323,400;1245,433;1167,466;1089,500;1012,534;935,570;858,605;781,642;705,678;629,716;554,754;479,793;404,832;330,871;256,911;182,952;109,993;36,1034;33,1063;30,1094;28,1126;25,1159;22,1194;20,1229;18,1266;16,1304;14,1343;12,1383;10,1424;8,1465;6,1550;3,1637;2,1727;1,1818;0,1909;0,2000;1,2046;1,2092;2,2137;3,2182;4,2227;5,2271;6,2315;8,2359;1775,2359;1803,2352;1830,2346;1858,2339;1884,2332" o:connectangles="0,0,0,0,0,0,0,0,0,0,0,0,0,0,0,0,0,0,0,0,0,0,0,0,0,0,0,0,0,0,0,0,0,0,0,0,0,0,0,0,0,0,0,0,0,0,0,0,0,0,0,0,0,0,0,0,0,0,0,0,0,0,0,0"/>
                </v:shape>
                <v:shape id="Freeform 121" o:spid="_x0000_s1036" style="position:absolute;left:2325;top:2548;width:212;height:1368;visibility:visible;mso-wrap-style:square;v-text-anchor:top" coordsize="847,5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ok/dwgAA&#10;ANsAAAAPAAAAZHJzL2Rvd25yZXYueG1sRI9Pi8IwFMTvwn6H8Ba8aboepHSNIsqCF4Wtf86P5m1b&#10;TV5KE7XdT28EweMwM79hZovOGnGj1teOFXyNExDEhdM1lwoO+59RCsIHZI3GMSnoycNi/jGYYabd&#10;nX/plodSRAj7DBVUITSZlL6oyKIfu4Y4en+utRiibEupW7xHuDVykiRTabHmuFBhQ6uKikt+tQq2&#10;p+v5yGfsU73Z9empN/n/2ig1/OyW3yACdeEdfrU3WkE6ge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iT93CAAAA2wAAAA8AAAAAAAAAAAAAAAAAlwIAAGRycy9kb3du&#10;cmV2LnhtbFBLBQYAAAAABAAEAPUAAACGAwAAAAA=&#10;" path="m727,5472l717,5303,708,5132,701,4959,694,4785,687,4610,682,4435,676,4258,671,4081,668,3903,664,3726,663,3549,662,3373,661,3196,661,3022,662,2846,664,2673,668,2502,672,2332,678,2163,683,1996,691,1833,699,1670,708,1512,719,1355,731,1202,744,1052,757,905,773,763,789,624,807,489,827,359,847,232,152,,135,83,119,171,103,263,90,359,77,460,66,565,56,673,45,785,41,850,36,916,32,982,28,1049,24,1118,21,1186,17,1256,15,1327,12,1399,10,1471,8,1544,7,1618,4,1693,3,1768,3,1845,2,1921,,2131,2,2343,4,2561,8,2780,12,3003,19,3227,27,3454,36,3681,45,3908,56,4137,68,4364,80,4589,93,4814,106,5035,120,5256,135,5472,727,5472xe" fillcolor="#c4bc96 [2414]" stroked="f">
                  <v:path arrowok="t" o:connecttype="custom" o:connectlocs="182,1368;179,1326;177,1283;175,1240;174,1196;172,1153;171,1109;169,1065;168,1020;167,976;166,932;166,887;166,843;165,799;165,756;166,712;166,668;167,626;168,583;170,541;171,499;173,458;175,418;177,378;180,339;183,301;186,263;189,226;193,191;197,156;202,122;207,90;212,58;38,0;34,21;30,43;26,66;23,90;19,115;17,141;14,168;11,196;10,213;9,229;8,246;7,262;6,280;5,297;4,314;4,332;3,350;3,368;2,386;2,405;1,423;1,442;1,461;1,480;0,533;1,586;1,640;2,695;3,751;5,807" o:connectangles="0,0,0,0,0,0,0,0,0,0,0,0,0,0,0,0,0,0,0,0,0,0,0,0,0,0,0,0,0,0,0,0,0,0,0,0,0,0,0,0,0,0,0,0,0,0,0,0,0,0,0,0,0,0,0,0,0,0,0,0,0,0,0,0"/>
                </v:shape>
                <v:shape id="Freeform 122" o:spid="_x0000_s1037" style="position:absolute;left:2425;top:1458;width:2355;height:1114;visibility:visible;mso-wrap-style:square;v-text-anchor:top" coordsize="9421,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CVswgAA&#10;ANsAAAAPAAAAZHJzL2Rvd25yZXYueG1sRI/RasJAFETfC/7DcoW+NRsNLSG6ighCKZZi4gdcstck&#10;mL0bdrcm/r0rFPo4zMwZZr2dTC9u5HxnWcEiSUEQ11Z33Cg4V4e3HIQPyBp7y6TgTh62m9nLGgtt&#10;Rz7RrQyNiBD2BSpoQxgKKX3dkkGf2IE4ehfrDIYoXSO1wzHCTS+XafohDXYcF1ocaN9SfS1/jQKp&#10;y+r0dTm+f2vnsiXZnH6MV+p1Pu1WIAJN4T/81/7UCvIMnl/iD5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IJWzCAAAA2wAAAA8AAAAAAAAAAAAAAAAAlwIAAGRycy9kb3du&#10;cmV2LnhtbFBLBQYAAAAABAAEAPUAAACGAwAAAAA=&#10;" path="m9421,0l9233,62,8952,157,8777,216,8583,285,8369,360,8138,443,7889,533,7623,631,7343,736,7049,847,6743,967,6426,1093,6097,1224,5759,1363,5413,1507,5060,1659,4701,1816,4337,1978,3969,2145,3600,2320,3227,2499,2855,2684,2484,2873,2116,3068,1748,3267,1387,3470,1029,3679,679,3891,335,4108,,4328,457,4456,722,4304,988,4155,1256,4007,1524,3862,1793,3718,2065,3576,2337,3437,2609,3299,2884,3163,3159,3030,3436,2898,3713,2767,3991,2639,4271,2512,4551,2388,4830,2267,5113,2147,5396,2028,5678,1912,5962,1797,6247,1685,6533,1574,6819,1466,7106,1359,7394,1253,7681,1152,7969,1050,8258,951,8549,855,8838,760,9129,668,9421,577,9421,0xe" fillcolor="#ddd8c2 [2894]" stroked="f">
                  <v:path arrowok="t" o:connecttype="custom" o:connectlocs="2355,0;2308,16;2238,39;2194,54;2146,71;2092,90;2034,111;1972,133;1906,158;1836,184;1762,212;1686,242;1606,273;1524,306;1440,341;1353,377;1265,415;1175,454;1084,495;992,536;900,580;807,625;714,671;621,718;529,767;437,817;347,868;257,920;170,973;84,1027;0,1082;114,1114;180,1076;247,1039;314,1002;381,966;448,930;516,894;584,859;652,825;721,791;790,758;859,725;928,692;998,660;1068,628;1138,597;1207,567;1278,537;1349,507;1419,478;1490,449;1562,421;1633,394;1705,367;1776,340;1848,313;1920,288;1992,263;2064,238;2137,214;2209,190;2282,167;2355,144" o:connectangles="0,0,0,0,0,0,0,0,0,0,0,0,0,0,0,0,0,0,0,0,0,0,0,0,0,0,0,0,0,0,0,0,0,0,0,0,0,0,0,0,0,0,0,0,0,0,0,0,0,0,0,0,0,0,0,0,0,0,0,0,0,0,0,0"/>
                </v:shape>
                <v:shape id="Freeform 123" o:spid="_x0000_s1038" style="position:absolute;left:2394;top:1347;width:2138;height:1176;visibility:visible;mso-wrap-style:square;v-text-anchor:top" coordsize="8552,4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3EZxAAA&#10;ANsAAAAPAAAAZHJzL2Rvd25yZXYueG1sRI9Bi8IwFITvC/6H8Ba8remqlFKNsiiCoAhbPXh8NM+2&#10;bPNSm2jrvzeCsMdhZr5h5sve1OJOrassK/geRSCIc6srLhScjpuvBITzyBpry6TgQQ6Wi8HHHFNt&#10;O/6le+YLESDsUlRQet+kUrq8JINuZBvi4F1sa9AH2RZSt9gFuKnlOIpiabDisFBiQ6uS8r/sZhSc&#10;r4fNLll3fj8ZJ5NbfIqnx+6q1PCz/5mB8NT7//C7vdUKkim8voQf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29xGcQAAADbAAAADwAAAAAAAAAAAAAAAACXAgAAZHJzL2Rv&#10;d25yZXYueG1sUEsFBgAAAAAEAAQA9QAAAIgDAAAAAA==&#10;" path="m8552,0l8369,66,8158,149,7918,249,7652,363,7363,491,7054,631,6725,782,6383,943,6027,1114,5660,1292,5285,1476,4904,1666,4521,1859,4137,2056,3755,2254,3379,2453,3009,2650,2649,2846,2300,3039,1967,3226,1652,3408,1356,3585,1083,3753,833,3911,611,4059,420,4196,261,4320,137,4430,50,4523,4,4602,,4663,41,4704,302,4539,570,4375,844,4213,1121,4052,1404,3894,1690,3735,1981,3580,2273,3427,2567,3275,2863,3125,3159,2978,3456,2833,3753,2690,4047,2552,4342,2415,4634,2281,4924,2151,5209,2023,5492,1899,5771,1779,6043,1661,6311,1548,6572,1438,6827,1333,7074,1231,7313,1133,7544,1040,7766,951,8180,788,8552,643,8552,0xe" fillcolor="#ddd8c2 [2894]" stroked="f">
                  <v:path arrowok="t" o:connecttype="custom" o:connectlocs="2138,0;2092,17;2040,37;1980,62;1913,91;1841,123;1764,158;1681,196;1596,236;1507,279;1415,323;1321,369;1226,417;1130,465;1034,514;939,564;845,613;752,663;662,712;575,760;492,807;413,852;339,896;271,938;208,978;153,1015;105,1049;65,1080;34,1108;13,1131;1,1151;0,1166;10,1176;76,1135;143,1094;211,1053;280,1013;351,974;423,934;495,895;568,857;642,819;716,781;790,745;864,708;938,673;1012,638;1086,604;1159,570;1231,538;1302,506;1373,475;1443,445;1511,415;1578,387;1643,360;1707,333;1769,308;1828,283;1886,260;1942,238;2045,197;2138,161;2138,0" o:connectangles="0,0,0,0,0,0,0,0,0,0,0,0,0,0,0,0,0,0,0,0,0,0,0,0,0,0,0,0,0,0,0,0,0,0,0,0,0,0,0,0,0,0,0,0,0,0,0,0,0,0,0,0,0,0,0,0,0,0,0,0,0,0,0,0"/>
                </v:shape>
                <v:shape id="Freeform 124" o:spid="_x0000_s1039" style="position:absolute;left:86;top:1971;width:2256;height:554;visibility:visible;mso-wrap-style:square;v-text-anchor:top" coordsize="9026,2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R/wxAAA&#10;ANsAAAAPAAAAZHJzL2Rvd25yZXYueG1sRI9Ba8JAFITvhf6H5RV6qxsDikTXUCSCt2raHrw9dl+T&#10;kOzbmF019td3BaHHYWa+YVb5aDtxocE3jhVMJwkIYu1Mw5WCr8/t2wKED8gGO8ek4EYe8vXz0woz&#10;4658oEsZKhEh7DNUUIfQZ1J6XZNFP3E9cfR+3GAxRDlU0gx4jXDbyTRJ5tJiw3Ghxp42Nem2PFsF&#10;bdkW379yXphZ330cT6k+7FOt1OvL+L4EEWgM/+FHe2cULGZw/xJ/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Uf8MQAAADbAAAADwAAAAAAAAAAAAAAAACXAgAAZHJzL2Rv&#10;d25yZXYueG1sUEsFBgAAAAAEAAQA9QAAAIgDAAAAAA==&#10;" path="m9026,2161l8490,2148,7972,2126,7471,2096,6991,2057,6526,2011,6081,1960,5652,1902,5240,1838,4846,1770,4469,1696,4107,1619,3762,1539,3433,1456,3122,1368,2825,1281,2545,1192,2279,1102,2028,1011,1793,921,1573,831,1367,743,1175,656,998,571,836,491,687,412,552,338,429,268,321,202,226,143,143,89,73,41,16,,16,1049,15,1062,12,1074,7,1085,,1093,90,1127,193,1164,310,1204,440,1247,584,1293,741,1341,910,1391,1092,1444,1287,1496,1496,1549,1715,1603,1949,1657,2193,1712,2451,1764,2720,1816,3002,1866,3295,1915,3598,1961,3915,2004,4243,2045,4582,2082,4932,2115,5294,2146,5665,2169,6049,2191,6443,2205,6847,2214,7263,2217,7688,2214,8124,2204,8569,2187,9026,2161xe" fillcolor="#ddd8c2 [2894]" stroked="f">
                  <v:path arrowok="t" o:connecttype="custom" o:connectlocs="2256,540;2122,537;1993,531;1867,524;1747,514;1631,503;1520,490;1413,475;1310,459;1211,442;1117,424;1027,405;940,385;858,364;780,342;706,320;636,298;570,275;507,253;448,230;393,208;342,186;294,164;249,143;209,123;172,103;138,84;107,67;80,50;56,36;36,22;18,10;4,0;4,262;4,265;3,268;2,271;0,273;22,282;48,291;77,301;110,312;146,323;185,335;227,348;273,361;322,374;374,387;429,401;487,414;548,428;613,441;680,454;750,466;824,479;899,490;979,501;1061,511;1145,520;1233,529;1323,536;1416,542;1512,548;1610,551" o:connectangles="0,0,0,0,0,0,0,0,0,0,0,0,0,0,0,0,0,0,0,0,0,0,0,0,0,0,0,0,0,0,0,0,0,0,0,0,0,0,0,0,0,0,0,0,0,0,0,0,0,0,0,0,0,0,0,0,0,0,0,0,0,0,0,0"/>
                </v:shape>
                <v:shape id="Freeform 125" o:spid="_x0000_s1040" style="position:absolute;left:511;top:1945;width:1808;height:536;visibility:visible;mso-wrap-style:square;v-text-anchor:top" coordsize="7232,2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F54wwAA&#10;ANsAAAAPAAAAZHJzL2Rvd25yZXYueG1sRI/NasMwEITvgb6D2EJviZwe3OBECXFpoYeCnR/IdbE2&#10;lrG1MpKauG9fFQo9DjPzDbPZTXYQN/Khc6xguchAEDdOd9wqOJ/e5ysQISJrHByTgm8KsNs+zDZY&#10;aHfnA92OsRUJwqFABSbGsZAyNIYshoUbiZN3dd5iTNK3Unu8J7gd5HOW5dJix2nB4Eivhpr++GUV&#10;VGWJ01s41LXnvOpfTuEizadST4/Tfg0i0hT/w3/tD61glcPvl/Q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7F54wwAAANsAAAAPAAAAAAAAAAAAAAAAAJcCAABkcnMvZG93&#10;bnJldi54bWxQSwUGAAAAAAQABAD1AAAAhwMAAAAA&#10;" path="m7232,2144l6958,2114,6681,2075,6400,2031,6116,1980,5830,1925,5543,1864,5255,1798,4968,1728,4680,1655,4395,1577,4112,1498,3833,1414,3557,1331,3285,1246,3019,1158,2758,1073,2504,986,2259,898,2019,813,1791,730,1571,646,1362,567,1164,489,978,416,803,346,644,280,497,219,365,162,249,112,150,68,66,30,,,,847,130,898,267,951,411,1003,563,1055,721,1108,887,1161,1059,1214,1238,1265,1424,1317,1615,1368,1815,1420,2019,1469,2229,1519,2446,1566,2669,1614,2898,1659,3131,1703,3370,1747,3616,1789,3866,1829,4120,1867,4381,1904,4646,1938,4915,1971,5190,2002,5470,2029,5753,2056,6040,2078,6332,2099,6628,2116,6928,2132,7232,2144xe" fillcolor="#ddd8c2 [2894]" stroked="f">
                  <v:path arrowok="t" o:connecttype="custom" o:connectlocs="1808,536;1740,529;1670,519;1600,508;1529,495;1458,481;1386,466;1314,450;1242,432;1170,414;1099,394;1028,375;958,354;889,333;821,312;755,290;690,268;626,247;565,225;505,203;448,183;393,162;341,142;291,122;245,104;201,87;161,70;124,55;91,41;62,28;38,17;17,8;0,0;0,212;33,225;67,238;103,251;141,264;180,277;222,290;265,304;310,316;356,329;404,342;454,355;505,367;557,380;612,392;667,404;725,415;783,426;843,437;904,447;967,457;1030,467;1095,476;1162,485;1229,493;1298,501;1368,507;1438,514;1510,520;1583,525;1657,529" o:connectangles="0,0,0,0,0,0,0,0,0,0,0,0,0,0,0,0,0,0,0,0,0,0,0,0,0,0,0,0,0,0,0,0,0,0,0,0,0,0,0,0,0,0,0,0,0,0,0,0,0,0,0,0,0,0,0,0,0,0,0,0,0,0,0,0"/>
                </v:shape>
                <v:shape id="Freeform 126" o:spid="_x0000_s1041" style="position:absolute;top:1305;width:5098;height:2611;visibility:visible;mso-wrap-style:square;v-text-anchor:top" coordsize="20392,10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nQ6wwAA&#10;ANsAAAAPAAAAZHJzL2Rvd25yZXYueG1sRI9da8IwFIbvB/6HcATvZupgzlWjiJtOdrduIt4dmmNb&#10;bE5KEm3drzfCYJcP7xfvbNGZWlzI+cqygtEwAUGcW11xoeDne/04AeEDssbaMim4kofFvPcww1Tb&#10;lr/okoVCxBL2KSooQ2hSKX1ekkE/tA1x1I7WGQwRXSG1wzaWm1o+JclYGqw4LpTY0Kqk/JSdjYLd&#10;82u2dFpu9t3v5/YjwvvboVVq0O+WUxCBuvBv/ktvtYLJC9y/xB8g5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HnQ6wwAAANsAAAAPAAAAAAAAAAAAAAAAAJcCAABkcnMvZG93&#10;bnJldi54bWxQSwUGAAAAAAQABAD1AAAAhwMAAAAA&#10;" path="m10156,5066l10421,4914,10687,4765,10955,4617,11223,4472,11492,4328,11764,4186,12036,4047,12308,3909,12583,3773,12858,3640,13135,3508,13412,3377,13690,3249,13970,3122,14250,2998,14529,2877,14812,2757,15095,2638,15377,2522,15661,2407,15946,2295,16232,2184,16518,2076,16805,1969,17093,1863,17380,1762,17668,1660,17957,1561,18248,1465,18537,1370,18828,1278,19120,1187,19120,610,18932,672,18651,767,18476,826,18282,895,18068,970,17837,1053,17588,1143,17322,1241,17042,1346,16748,1457,16442,1577,16125,1703,15796,1834,15458,1973,15112,2117,14759,2269,14400,2426,14036,2588,13668,2755,13299,2930,12926,3109,12554,3294,12183,3483,11815,3678,11447,3877,11086,4080,10728,4289,10378,4501,10034,4718,9699,4938,10156,5066xm19253,1144l19332,1121,19410,1098,19485,1076,19559,1053,19632,1032,19703,1012,19772,993,19839,974,19905,956,19969,939,20031,923,20091,906,20150,891,20205,876,20260,863,20313,850,20329,847,20344,849,20357,853,20367,859,20375,870,20382,882,20387,898,20390,915,20392,933,20392,954,20392,977,20391,1001,20389,1027,20385,1052,20379,1080,20374,1106,20362,1163,20349,1218,20334,1271,20321,1321,20297,1404,20286,1453,20271,1551,20258,1654,20245,1763,20231,1878,20218,1997,20206,2121,20193,2250,20181,2383,20165,2563,20151,2749,20135,2942,20122,3139,20107,3343,20094,3550,20081,3762,20069,3977,20057,4196,20047,4418,20037,4642,20027,4867,20019,5094,20011,5321,20004,5548,19998,5775,19992,6000,19988,6225,19984,6446,19983,6667,19982,6883,19982,7097,19982,7307,19984,7511,19988,7710,19992,7906,19998,8093,20006,8275,20013,8449,20024,8617,20035,8775,20048,8926,20048,8937,20047,8948,20043,8957,20039,8966,19994,9043,19947,9118,19899,9189,19848,9259,19797,9327,19744,9390,19689,9453,19631,9513,19572,9571,19512,9626,19450,9679,19386,9730,19322,9781,19254,9828,19186,9874,19116,9918,19044,9960,18970,10001,18896,10041,18820,10079,18742,10114,18663,10150,18582,10184,18500,10216,18417,10248,18333,10278,18247,10308,18160,10336,18071,10364,17980,10392,17889,10418,17796,10443,17240,10443,17353,10417,17464,10390,17573,10363,17680,10335,17786,10307,17890,10278,17993,10248,18093,10216,18193,10184,18290,10151,18385,10116,18479,10080,18570,10043,18660,10004,18747,9963,18833,9920,18917,9876,18999,9829,19079,9781,19156,9730,19232,9678,19304,9622,19376,9564,19444,9504,19512,9441,19576,9376,19638,9307,19698,9236,19755,9160,19810,9083,19863,9002,19913,8918,19900,8766,19889,8605,19879,8437,19871,8262,19864,8080,19859,7891,19854,7696,19851,7495,19848,7291,19847,7081,19848,6867,19850,6649,19851,6430,19855,6207,19859,5983,19864,5757,19871,5532,19877,5305,19885,5078,19895,4852,19904,4627,19913,4404,19925,4182,19936,3964,19947,3748,19961,3537,19974,3329,19988,3126,20003,2928,20017,2737,20032,2551,20048,2373,20054,2304,20061,2237,20066,2171,20073,2106,20080,2042,20086,1980,20093,1919,20099,1860,20106,1801,20113,1745,20119,1689,20126,1635,20132,1582,20139,1532,20146,1482,20152,1435,20161,1370,20172,1308,20181,1250,20190,1194,20201,1143,20210,1094,20221,1049,20230,1008,19907,1092,19582,1179,19258,1270,18936,1365,18614,1462,18293,1563,17972,1667,17651,1774,17332,1885,17013,1997,16696,2114,16379,2233,16064,2356,15748,2480,15435,2608,15122,2738,14811,2872,14499,3008,14190,3145,13882,3286,13575,3428,13268,3574,12965,3721,12661,3872,12360,4024,12059,4178,11760,4334,11462,4492,11166,4653,10872,4815,10579,4979,10288,5144,10276,5261,10264,5383,10254,5511,10243,5644,10233,5782,10223,5925,10214,6073,10206,6225,10198,6380,10190,6540,10184,6702,10177,6868,10165,7208,10157,7557,10151,7915,10147,8278,10144,8643,10145,9009,10147,9192,10149,9374,10152,9556,10155,9737,10159,9917,10164,10093,10169,10269,10176,10443,10027,10443,10017,10274,10008,10103,10001,9930,9994,9756,9987,9581,9982,9406,9976,9229,9971,9052,9968,8874,9964,8697,9963,8520,9962,8344,9961,8167,9961,7993,9962,7817,9964,7644,9968,7473,9972,7303,9978,7134,9983,6967,9991,6804,9999,6641,10008,6483,10019,6326,10031,6173,10044,6023,10057,5876,10073,5734,10089,5595,10107,5460,10127,5330,10147,5203,10060,5174,9972,5145,9887,5116,9799,5087,9712,5058,9625,5029,9538,5000,9452,4971,9435,5054,9419,5142,9403,5234,9390,5330,9377,5431,9366,5536,9356,5644,9345,5756,9341,5821,9336,5887,9332,5953,9328,6020,9324,6089,9321,6157,9317,6227,9315,6298,9312,6370,9310,6442,9308,6515,9307,6589,9304,6664,9303,6739,9303,6816,9302,6892,9300,7102,9302,7314,9304,7532,9308,7751,9312,7974,9319,8198,9327,8425,9336,8652,9345,8879,9356,9108,9368,9335,9380,9560,9393,9785,9406,10006,9420,10227,9435,10443,9300,10443,9286,10227,9273,10006,9258,9785,9246,9560,9233,9333,9222,9106,9212,8879,9201,8651,9193,8424,9185,8198,9179,7974,9174,7751,9170,7531,9168,7314,9167,7101,9168,6891,9168,6813,9170,6736,9171,6660,9172,6583,9175,6510,9176,6434,9179,6362,9181,6289,9184,6218,9187,6148,9191,6078,9195,6009,9199,5942,9203,5875,9207,5810,9212,5746,9221,5635,9232,5528,9244,5424,9255,5323,9269,5227,9284,5135,9300,5046,9316,4962,8832,4987,8357,5004,7895,5012,7445,5013,7005,5008,6579,4995,6164,4976,5761,4951,5370,4921,4993,4887,4627,4847,4276,4805,3936,4759,3610,4708,3297,4657,2998,4603,2711,4546,2439,4489,2180,4433,1936,4375,1705,4316,1490,4260,1287,4203,1100,4149,928,4096,770,4046,627,4000,500,3955,388,3915,291,3880,210,3849,144,3823,788,10443,654,10443,,3725,,3719,,3712,1,3706,3,3699,8,3687,16,3677,25,3667,36,3659,48,3655,61,3653,70,3651,81,3653,88,3655,98,3659,112,3666,139,3677,176,3691,223,3711,223,2529,223,2518,226,2509,227,2502,231,2497,235,2493,240,2490,246,2489,252,2488,259,2489,265,2492,272,2494,280,2498,296,2510,310,2523,325,2534,351,2552,387,2576,434,2606,494,2643,564,2686,646,2733,739,2786,844,2843,961,2905,1089,2971,1229,3041,1381,3113,1546,3190,1723,3269,1912,3351,1911,3310,1908,3258,1904,3196,1898,3126,1892,3051,1886,2971,1879,2887,1872,2803,1867,2719,1863,2637,1861,2559,1861,2486,1862,2453,1863,2422,1865,2391,1867,2365,1871,2340,1875,2319,1880,2300,1887,2284,1902,2287,1940,2303,2002,2329,2086,2365,2320,2467,2633,2600,2817,2676,3016,2759,3231,2848,3462,2940,3707,3037,3964,3137,4234,3238,4513,3341,4803,3446,5102,3549,5409,3653,5723,3754,6043,3853,6367,3950,6698,4042,7029,4130,7364,4215,7700,4291,8035,4363,8371,4426,8703,4480,9035,4526,9361,4563,9683,4590,10007,4339,10338,4092,10676,3852,11020,3617,11367,3389,11718,3166,12071,2949,12425,2740,12777,2535,13130,2339,13478,2149,13824,1965,14164,1788,14499,1621,14825,1458,15145,1305,15454,1159,15752,1022,16039,891,16313,770,16572,656,16817,552,17045,456,17255,368,17446,291,17618,222,17769,161,17898,112,18083,41,18166,10,18178,6,18190,2,18200,,18210,,18219,2,18227,3,18233,7,18239,11,18244,16,18249,23,18252,29,18256,37,18259,53,18260,72,18260,763,18447,697,18616,639,18764,588,18891,545,18994,511,19075,485,19130,466,19160,456,19168,453,19176,452,19186,452,19193,452,19201,453,19209,456,19216,458,19223,462,19229,467,19236,473,19241,479,19245,486,19249,493,19252,500,19253,510,19253,518,19253,1144xm9616,4872l9883,4694,10155,4517,10432,4344,10715,4173,11000,4005,11289,3840,11582,3678,11875,3518,12171,3362,12468,3209,12765,3060,13064,2914,13359,2771,13655,2633,13950,2497,14240,2365,14529,2237,14815,2113,15095,1991,15372,1875,15643,1763,15908,1655,16168,1551,16420,1450,16666,1354,16902,1263,17131,1176,17350,1093,17560,1016,17759,942,17948,874,18127,811,18127,168,18017,209,17872,271,17689,350,17475,448,17231,560,16961,688,16666,830,16350,983,16015,1147,15665,1321,15302,1503,14928,1692,14548,1886,14162,2085,13775,2286,13389,2489,13007,2692,12631,2894,12263,3093,11910,3290,11570,3481,11248,3665,10947,3843,10668,4010,10416,4167,10193,4314,10001,4447,9844,4566,9724,4669,9645,4756,9607,4824,9616,4872xm342,3756l432,3790,535,3827,652,3867,782,3910,926,3956,1083,4004,1252,4054,1434,4107,1629,4159,1838,4212,2057,4266,2291,4320,2535,4375,2793,4427,3062,4479,3344,4529,3637,4578,3940,4624,4257,4667,4585,4708,4924,4745,5274,4778,5636,4809,6007,4832,6391,4854,6785,4868,7189,4877,7605,4880,8030,4877,8466,4867,8911,4850,9368,4824,8832,4811,8314,4789,7813,4759,7333,4720,6868,4674,6423,4623,5994,4565,5582,4501,5188,4433,4811,4359,4449,4282,4104,4202,3775,4119,3464,4031,3167,3944,2887,3855,2621,3765,2370,3674,2135,3584,1915,3494,1709,3406,1517,3319,1340,3234,1178,3154,1029,3075,894,3001,771,2931,663,2865,568,2806,485,2752,415,2704,358,2663,358,3712,357,3725,354,3737,349,3748,342,3756xm2045,3406l2175,3457,2312,3510,2456,3562,2608,3614,2766,3667,2932,3720,3104,3773,3283,3824,3469,3876,3660,3927,3860,3979,4064,4028,4274,4078,4491,4125,4714,4173,4943,4218,5176,4262,5415,4306,5661,4348,5911,4388,6165,4426,6426,4463,6691,4497,6960,4530,7235,4561,7515,4588,7798,4615,8085,4637,8377,4658,8673,4675,8973,4691,9277,4703,9003,4673,8726,4634,8445,4590,8161,4539,7875,4484,7588,4423,7300,4357,7013,4287,6725,4214,6440,4136,6157,4057,5878,3973,5602,3890,5330,3805,5064,3717,4803,3632,4549,3545,4304,3457,4064,3372,3836,3289,3616,3205,3407,3126,3209,3048,3023,2975,2848,2905,2689,2839,2542,2778,2410,2721,2294,2671,2195,2627,2111,2589,2045,2559,2045,3406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4OZTvgAA&#10;ANsAAAAPAAAAZHJzL2Rvd25yZXYueG1sRE9LCsIwEN0L3iGM4EY0VUGkGkVERd35wfXQjG2xmZQm&#10;2urpzUJw+Xj/+bIxhXhR5XLLCoaDCARxYnXOqYLrZdufgnAeWWNhmRS8ycFy0W7NMda25hO9zj4V&#10;IYRdjAoy78tYSpdkZNANbEkcuLutDPoAq1TqCusQbgo5iqKJNJhzaMiwpHVGyeP8NAoOh/FxdBye&#10;dr1bfZ88ms/z4jakVLfTrGYgPDX+L/6591rBNIwNX8IPkI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eDmU74AAADbAAAADwAAAAAAAAAAAAAAAACXAgAAZHJzL2Rvd25yZXYu&#10;eG1sUEsFBgAAAAAEAAQA9QAAAIIDAAAAAA==&#10;" path="m3049,863l2945,755,2837,656,2726,565,2614,481,2499,406,2381,338,2265,276,2147,221,2030,174,1912,132,1797,96,1684,67,1572,43,1463,25,1358,12,1256,4,1160,,1067,1,980,6,899,16,826,27,758,45,699,64,647,87,604,112,569,140,546,170,531,203,528,237,536,273,556,310,588,348,616,376,645,404,676,430,709,458,745,485,781,512,818,537,857,562,896,587,935,609,975,630,1014,650,1054,667,1092,683,1131,696,1169,708,1208,719,1244,729,1275,740,1304,752,1327,762,1348,773,1366,784,1379,794,1389,805,1396,815,1400,826,1401,835,1399,846,1393,855,1385,864,1375,873,1362,881,1345,890,1326,898,1306,906,1282,913,1256,919,1228,926,1199,933,1168,938,1133,943,1098,948,1061,952,1021,955,980,958,938,960,894,962,798,966,697,970,594,975,493,983,441,987,392,992,344,999,297,1007,251,1014,209,1025,168,1036,130,1047,112,1054,97,1059,82,1066,69,1074,56,1080,44,1088,33,1096,24,1106,17,1115,11,1124,6,1133,3,1144,,1154,,1165,2,1177,6,1189,19,1214,39,1236,65,1256,98,1272,138,1286,181,1298,230,1309,283,1317,340,1323,399,1327,461,1331,526,1334,658,1336,793,1336,926,1336,1053,1338,1112,1339,1169,1342,1222,1344,1272,1350,1315,1355,1355,1363,1389,1371,1417,1383,1438,1396,1451,1412,1458,1429,1455,1450,1450,1457,1440,1464,1421,1474,1399,1484,1337,1508,1260,1536,1169,1567,1069,1603,963,1640,856,1678,802,1699,750,1719,699,1740,650,1761,602,1782,559,1804,518,1825,481,1846,448,1867,419,1888,396,1908,378,1929,366,1949,361,1967,363,1987,371,2005,387,2015,404,2024,424,2030,445,2037,468,2042,491,2048,518,2050,544,2053,572,2054,601,2056,630,2056,662,2054,724,2052,790,2045,856,2036,922,2025,988,2013,1053,1999,1113,1984,1172,1968,1226,1953,1275,1935,1333,1917,1381,1904,1425,1897,1461,1895,1490,1899,1514,1906,1532,1918,1545,1934,1553,1954,1557,1978,1556,2004,1553,2033,1545,2065,1536,2099,1524,2135,1510,2173,1477,2252,1441,2334,1404,2416,1371,2495,1356,2533,1343,2570,1334,2606,1326,2639,1322,2669,1321,2697,1323,2722,1331,2744,1364,2764,1404,2777,1451,2784,1503,2784,1561,2777,1623,2764,1690,2746,1760,2723,1834,2694,1911,2661,1989,2626,2071,2585,2151,2541,2235,2494,2318,2444,2401,2392,2483,2338,2563,2283,2643,2226,2719,2169,2793,2111,2864,2052,2932,1994,2994,1937,3053,1880,3106,1825,3152,1771,3195,1719,3229,1670,3255,1623,3275,1579,3287,1540,3290,1517,3292,1495,3294,1471,3295,1449,3295,1426,3294,1404,3292,1380,3290,1358,3286,1335,3282,1313,3276,1290,3271,1268,3257,1223,3241,1179,3222,1136,3202,1094,3180,1051,3156,1012,3131,972,3105,934,3077,897,3049,863xe" fillcolor="#fde9d9 [665]" stroked="f">
                  <v:path arrowok="t" o:connecttype="custom" o:connectlocs="762,216;736,189;709,164;681,141;653,120;624,102;595,85;566,69;536,55;507,44;478,33;449,24;421,17;393,11;365,6;339,3;314,1;290,0;267,0;245,2;225,4;206,7;189,11;175,16;162,22;151,28;142,35;136,43;133,51;132,59;134,68;139,78;147,87;154,94;161,101;169,108;177,115;186,121;195,128;204,134;214,141;224,147;234,152;244,158;253,163;263,167;273,171;282,174;292,177;302,180;311,182;318,185;326,188;331,191;337,193;341,196;344,199;347,201;349,204;350,207;350,209;349,212;348,214;346,216" o:connectangles="0,0,0,0,0,0,0,0,0,0,0,0,0,0,0,0,0,0,0,0,0,0,0,0,0,0,0,0,0,0,0,0,0,0,0,0,0,0,0,0,0,0,0,0,0,0,0,0,0,0,0,0,0,0,0,0,0,0,0,0,0,0,0,0"/>
                </v:shape>
                <v:shape id="Freeform 128" o:spid="_x0000_s1043" style="position:absolute;left:4388;top:2247;width:894;height:748;visibility:visible;mso-wrap-style:square;v-text-anchor:top" coordsize="3575,2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n8uwAAA&#10;ANsAAAAPAAAAZHJzL2Rvd25yZXYueG1sRI/dasJAEIXvC77DMkLv6kYvSpq6igiCl1Z9gCE7TaLZ&#10;2bg7mujTdwWhl4fz83Hmy8G16kYhNp4NTCcZKOLS24YrA8fD5iMHFQXZYuuZDNwpwnIxeptjYX3P&#10;P3TbS6XSCMcCDdQiXaF1LGtyGCe+I07erw8OJclQaRuwT+Ou1bMs+9QOG06EGjta11Se91eXuFZC&#10;3sqwPUfaPQ5HWZ/6S2PM+3hYfYMSGuQ//GpvrYH8C55f0g/Q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9n8uwAAAANsAAAAPAAAAAAAAAAAAAAAAAJcCAABkcnMvZG93bnJl&#10;di54bWxQSwUGAAAAAAQABAD1AAAAhAMAAAAA&#10;" path="m3096,1014l2968,910,2841,815,2717,728,2594,649,2475,576,2359,512,2247,453,2137,402,2030,356,1928,318,1829,283,1734,256,1643,233,1557,216,1475,203,1399,195,1326,190,1259,190,1197,194,1140,199,1088,209,1044,221,1004,237,971,254,943,273,922,294,909,316,901,340,901,365,908,390,921,415,942,442,968,467,997,492,1028,515,1061,541,1096,564,1132,587,1169,609,1207,630,1246,650,1285,670,1325,687,1364,704,1403,719,1441,732,1478,745,1514,754,1528,760,1543,766,1556,774,1568,783,1584,798,1597,812,1609,827,1618,840,1626,855,1633,869,1637,884,1639,898,1639,911,1638,926,1635,940,1630,955,1625,968,1615,983,1606,997,1594,1012,1584,1024,1570,1033,1569,1034,1568,1035,1567,1035,1551,1045,1532,1054,1512,1060,1491,1067,1467,1072,1444,1078,1417,1082,1390,1086,1329,1091,1264,1095,1195,1097,1122,1100,1029,1103,934,1107,836,1112,739,1119,691,1124,643,1129,597,1136,552,1142,510,1150,469,1159,430,1170,393,1181,362,1192,336,1206,323,1212,312,1220,303,1228,294,1236,286,1244,280,1253,275,1262,272,1273,271,1282,271,1293,272,1305,275,1316,276,1320,278,1326,284,1334,292,1340,303,1347,316,1353,332,1359,350,1364,370,1368,393,1373,444,1380,501,1385,563,1389,630,1393,702,1394,776,1396,851,1396,926,1394,1001,1394,1074,1393,1145,1390,1213,1389,1273,1388,1330,1386,1382,1386,1429,1386,1471,1388,1508,1389,1539,1393,1563,1398,1576,1402,1588,1409,1600,1415,1610,1422,1619,1431,1629,1440,1637,1451,1643,1462,1650,1473,1654,1485,1658,1499,1659,1510,1660,1524,1660,1537,1659,1550,1655,1565,1650,1580,1642,1595,1633,1609,1622,1621,1607,1636,1589,1649,1570,1662,1549,1675,1526,1687,1500,1699,1474,1711,1445,1723,1384,1745,1318,1766,1250,1789,1177,1811,1096,1835,1016,1860,937,1885,861,1913,824,1926,790,1941,757,1955,727,1970,698,1984,673,2000,649,2016,629,2032,624,2038,618,2045,614,2051,613,2058,613,2066,614,2074,618,2083,624,2092,638,2102,655,2108,674,2115,694,2120,715,2123,737,2125,760,2127,785,2127,811,2125,838,2123,865,2120,893,2116,952,2106,1012,2092,1074,2076,1135,2061,1195,2042,1255,2024,1367,1985,1465,1951,1522,1931,1570,1914,1592,1908,1611,1904,1629,1900,1643,1897,1655,1897,1667,1897,1679,1898,1689,1901,1700,1904,1710,1908,1721,1913,1730,1918,1740,1925,1747,1933,1755,1941,1763,1948,1770,1958,1775,1968,1780,1978,1784,1988,1788,2001,1791,2014,1794,2028,1796,2041,1798,2069,1798,2096,1795,2125,1791,2156,1786,2186,1778,2218,1769,2249,1758,2281,1746,2314,1734,2347,1706,2414,1679,2482,1655,2534,1634,2587,1614,2636,1597,2682,1589,2703,1584,2723,1578,2742,1574,2759,1572,2773,1570,2786,1572,2797,1574,2805,1577,2809,1581,2813,1586,2817,1593,2818,1601,2821,1609,2821,1619,2822,1631,2821,1660,2817,1695,2809,1736,2798,1783,2782,1839,2763,1901,2739,1972,2710,2052,2677,2140,2637,2237,2594,2344,2544,2462,2488,2537,2449,2608,2410,2676,2371,2739,2331,2797,2292,2853,2252,2904,2214,2953,2174,2993,2140,3030,2106,3064,2073,3096,2038,3125,2004,3152,1971,3176,1938,3199,1905,3218,1872,3237,1839,3253,1806,3267,1774,3278,1743,3288,1711,3296,1681,3303,1649,3308,1620,3311,1591,3312,1562,3312,1533,3312,1504,3310,1476,3306,1448,3302,1421,3295,1393,3288,1367,3281,1340,3271,1314,3262,1287,3251,1262,3241,1239,3229,1214,3229,1215,3213,1186,3199,1159,3181,1133,3166,1107,3148,1083,3131,1059,3114,1035,3096,1014xm3287,826l3306,841,3325,860,3347,882,3369,907,3390,936,3413,968,3434,1004,3455,1041,3476,1080,3494,1124,3513,1169,3529,1215,3543,1264,3555,1314,3564,1367,3571,1419,3575,1473,3575,1530,3571,1587,3564,1644,3553,1702,3538,1760,3517,1819,3492,1877,3461,1935,3424,1995,3382,2053,3335,2109,3279,2166,3218,2222,3151,2276,3076,2330,3040,2352,3001,2376,2957,2402,2908,2431,2799,2492,2678,2557,2614,2590,2546,2624,2479,2657,2409,2691,2339,2724,2268,2756,2196,2788,2126,2817,2055,2846,1986,2872,1919,2897,1853,2920,1788,2939,1728,2957,1668,2970,1613,2982,1561,2988,1514,2992,1470,2992,1432,2987,1399,2978,1371,2963,1349,2945,1333,2920,1328,2906,1324,2891,1321,2873,1320,2856,1320,2838,1321,2818,1324,2798,1328,2777,1333,2756,1338,2734,1346,2711,1353,2689,1371,2641,1391,2592,1412,2544,1436,2495,1460,2446,1483,2398,1527,2307,1564,2227,1559,2226,1539,2224,1508,2224,1466,2226,1357,2230,1221,2234,1147,2235,1069,2235,991,2235,912,2232,834,2230,760,2224,688,2218,622,2208,563,2198,511,2183,471,2166,439,2145,418,2121,411,2094,419,2062,443,2026,484,1987,542,1942,621,1892,720,1836,842,1776,988,1710,1158,1638,1355,1559,1285,1558,1205,1558,1114,1558,1016,1558,913,1559,807,1558,699,1557,593,1553,542,1551,490,1547,440,1545,393,1541,346,1535,301,1530,259,1524,220,1516,183,1508,150,1499,119,1488,93,1476,70,1464,52,1451,37,1435,28,1419,24,1411,22,1404,7,1353,,1306,,1262,6,1221,18,1183,35,1148,59,1115,86,1084,118,1056,154,1030,193,1006,237,985,283,965,331,948,382,932,435,918,489,905,544,893,600,884,657,874,713,868,769,861,824,856,879,851,982,844,1077,840,1160,837,1227,835,1186,814,1136,789,1078,761,1013,729,947,695,880,658,847,638,814,618,782,597,753,575,724,552,698,529,674,505,653,480,633,455,618,428,607,401,597,373,593,345,593,316,599,286,608,256,624,225,645,192,671,161,704,128,735,93,774,64,822,42,876,25,938,11,1005,4,1079,,1157,1,1240,6,1328,15,1420,29,1514,44,1611,64,1710,88,1811,113,1914,142,2015,174,2118,208,2221,244,2323,282,2424,323,2521,364,2618,407,2710,451,2800,497,2884,543,2966,589,3043,637,3113,684,3178,732,3236,779,3287,826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14:paraId="1CC58972" w14:textId="5920B7A9" w:rsidR="00DD60A4" w:rsidRDefault="00BC172E">
      <w:r>
        <w:rPr>
          <w:noProof/>
          <w:lang w:eastAsia="zh-CN"/>
        </w:rPr>
        <mc:AlternateContent>
          <mc:Choice Requires="wpg">
            <w:drawing>
              <wp:anchor distT="0" distB="0" distL="114300" distR="114300" simplePos="0" relativeHeight="251710464" behindDoc="1" locked="0" layoutInCell="1" allowOverlap="1" wp14:anchorId="03283EB3" wp14:editId="1DE0EE3F">
                <wp:simplePos x="0" y="0"/>
                <wp:positionH relativeFrom="column">
                  <wp:posOffset>5322570</wp:posOffset>
                </wp:positionH>
                <wp:positionV relativeFrom="paragraph">
                  <wp:posOffset>7655560</wp:posOffset>
                </wp:positionV>
                <wp:extent cx="1886585" cy="1447165"/>
                <wp:effectExtent l="90170" t="111760" r="80645" b="104775"/>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477CD73" id="Group 172" o:spid="_x0000_s1026" style="position:absolute;margin-left:419.1pt;margin-top:602.8pt;width:148.55pt;height:113.95pt;rotation:-471108fd;z-index:-251606016"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">
                <v:shape id="Freeform 173"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6FswwAA&#10;ANsAAAAPAAAAZHJzL2Rvd25yZXYueG1sRI/NbsIwEITvSH0Ha5G4gUNQoypgEELq/wnaB1jFSxKI&#10;16ntEpenx5Uq9TiamW80q000nbiQ861lBfNZBoK4srrlWsHnx+P0AYQPyBo7y6Tghzxs1nejFZba&#10;DrynyyHUIkHYl6igCaEvpfRVQwb9zPbEyTtaZzAk6WqpHQ4JbjqZZ1khDbacFhrsaddQdT58GwX7&#10;Ij65+J7b+9d+OH0dr8/d226h1GQct0sQgWL4D/+1X7SCIoffL+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a6FswwAAANsAAAAPAAAAAAAAAAAAAAAAAJcCAABkcnMvZG93&#10;bnJldi54bWxQSwUGAAAAAAQABAD1AAAAhwM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76923c [2406]"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 174"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Freeform 175"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zv+wwAA&#10;ANsAAAAPAAAAZHJzL2Rvd25yZXYueG1sRI9Bi8IwFITvwv6H8ARvmioq0jUtrqD2tGDdy96ezdu2&#10;2LyUJmr990ZY8DjMzDfMOu1NI27UudqygukkAkFcWF1zqeDntBuvQDiPrLGxTAoe5CBNPgZrjLW9&#10;85FuuS9FgLCLUUHlfRtL6YqKDLqJbYmD92c7gz7IrpS6w3uAm0bOomgpDdYcFipsaVtRccmvRsFJ&#10;73eLTU7f05azxfnrkP2eH3OlRsN+8wnCU+/f4f92phUs5/D6En6AT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2zv+wwAAANsAAAAPAAAAAAAAAAAAAAAAAJcCAABkcnMvZG93&#10;bnJldi54bWxQSwUGAAAAAAQABAD1AAAAhwM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76923c [2406]"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 176"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shape id="Freeform 177"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ULhxgAA&#10;ANsAAAAPAAAAZHJzL2Rvd25yZXYueG1sRI9Ba8JAFITvhf6H5RW8FN0oGCS6CaVSqDkI2ooeH9ln&#10;Epp9G7LbGP31bqHgcZiZb5hVNphG9NS52rKC6SQCQVxYXXOp4PvrY7wA4TyyxsYyKbiSgyx9flph&#10;ou2Fd9TvfSkChF2CCirv20RKV1Rk0E1sSxy8s+0M+iC7UuoOLwFuGjmLolgarDksVNjSe0XFz/7X&#10;KDjSId+43W0+Xa9Ps0W/zTevUa7U6GV4W4LwNPhH+L/9qRXEMfx9CT9Ap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QULhxgAAANsAAAAPAAAAAAAAAAAAAAAAAJcCAABkcnMv&#10;ZG93bnJldi54bWxQSwUGAAAAAAQABAD1AAAAig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D1CxQAA&#10;ANsAAAAPAAAAZHJzL2Rvd25yZXYueG1sRI9Ba8JAFITvhf6H5RV6kbppC1Giq2gh1FPFROj1kX1m&#10;g9m3Ibua1F/fLQg9DjPzDbNcj7YVV+p941jB6zQBQVw53XCt4FjmL3MQPiBrbB2Tgh/ysF49Piwx&#10;027gA12LUIsIYZ+hAhNCl0npK0MW/dR1xNE7ud5iiLKvpe5xiHDbyrckSaXFhuOCwY4+DFXn4mIV&#10;TNJbtQ/6K//s5GXy/l2b8nTcKvX8NG4WIAKN4T98b++0gnQGf1/iD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4PULFAAAA2wAAAA8AAAAAAAAAAAAAAAAAlwIAAGRycy9k&#10;b3ducmV2LnhtbFBLBQYAAAAABAAEAPUAAACJAw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HyJvwAA&#10;ANsAAAAPAAAAZHJzL2Rvd25yZXYueG1sRE9Ni8IwEL0L/ocwgjdN3UOR2iiLuuBFQddD9zY0s03Z&#10;ZlKa2NZ/bw7CHh/vO9+NthE9db52rGC1TEAQl07XXCm4f38t1iB8QNbYOCYFT/Kw204nOWbaDXyl&#10;/hYqEUPYZ6jAhNBmUvrSkEW/dC1x5H5dZzFE2FVSdzjEcNvIjyRJpcWaY4PBlvaGyr/bwyoonsfz&#10;uaipDIcW6fJjin5InVLz2fi5ARFoDP/it/ukFaRxbPwSf4Dcv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1gfIm/AAAA2wAAAA8AAAAAAAAAAAAAAAAAlwIAAGRycy9kb3ducmV2&#10;LnhtbFBLBQYAAAAABAAEAPUAAACDAw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76923c [2406]"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 180"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3saxQAA&#10;ANsAAAAPAAAAZHJzL2Rvd25yZXYueG1sRI9ba8JAFITfC/6H5Qi+1Y1FvERXKa03KD54Ax8P2WMS&#10;zJ6N2TXGf98tCH0cZuYbZjpvTCFqqlxuWUGvG4EgTqzOOVVwPCzfRyCcR9ZYWCYFT3Iwn7Xephhr&#10;++Ad1XufigBhF6OCzPsyltIlGRl0XVsSB+9iK4M+yCqVusJHgJtCfkTRQBrMOSxkWNJXRsl1fzcK&#10;Rje9wu96sSnXP/3V4bw9rYf1UqlOu/mcgPDU+P/wq73RCgZj+PsSfo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LexrFAAAA2wAAAA8AAAAAAAAAAAAAAAAAlwIAAGRycy9k&#10;b3ducmV2LnhtbFBLBQYAAAAABAAEAPUAAACJAw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76923c [2406]"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 181"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1CXwAAA&#10;ANsAAAAPAAAAZHJzL2Rvd25yZXYueG1sRE9Ni8IwEL0v+B/CCN7W1AVdqUYRQREPwmoRvA3N2BSb&#10;SUmytf57c1jY4+N9L9e9bURHPtSOFUzGGQji0umaKwXFZfc5BxEissbGMSl4UYD1avCxxFy7J/9Q&#10;d46VSCEcclRgYmxzKUNpyGIYu5Y4cXfnLcYEfSW1x2cKt438yrKZtFhzajDY0tZQ+Tj/WgWbeWH2&#10;s9Oxzo6vonPbm/WX6VWp0bDfLEBE6uO/+M990Aq+0/r0Jf0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i1CXwAAAANsAAAAPAAAAAAAAAAAAAAAAAJcCAABkcnMvZG93bnJl&#10;di54bWxQSwUGAAAAAAQABAD1AAAAhA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doeZwwAA&#10;ANsAAAAPAAAAZHJzL2Rvd25yZXYueG1sRI9Ba8JAFITvBf/D8oReSt3owZboKirUepNGPXh7ZJ+b&#10;YPZtyG6T+O9dQfA4zMw3zHzZ20q01PjSsYLxKAFBnDtdslFwPPx8foPwAVlj5ZgU3MjDcjF4m2Oq&#10;Xcd/1GbBiAhhn6KCIoQ6ldLnBVn0I1cTR+/iGoshysZI3WAX4baSkySZSoslx4UCa9oUlF+zf6ug&#10;7crfQ7Y+7s3WUODV+fSRZCel3of9agYiUB9e4Wd7pxV8jeHxJf4Au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doeZ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lang w:eastAsia="zh-CN"/>
        </w:rPr>
        <mc:AlternateContent>
          <mc:Choice Requires="wps">
            <w:drawing>
              <wp:anchor distT="0" distB="0" distL="114300" distR="114300" simplePos="0" relativeHeight="251656191" behindDoc="1" locked="0" layoutInCell="1" allowOverlap="1" wp14:anchorId="39FA0F93" wp14:editId="78F1C430">
                <wp:simplePos x="0" y="0"/>
                <wp:positionH relativeFrom="column">
                  <wp:posOffset>3641725</wp:posOffset>
                </wp:positionH>
                <wp:positionV relativeFrom="paragraph">
                  <wp:posOffset>808990</wp:posOffset>
                </wp:positionV>
                <wp:extent cx="3626485" cy="8397875"/>
                <wp:effectExtent l="0" t="0" r="8890" b="1333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0A3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color="#fabf8f [1945]" stroked="f">
                <v:fill color2="#fabf8f [1945]" rotate="t" focus="100%" type="gradient"/>
                <v:path arrowok="t" o:connecttype="custom" o:connectlocs="320977,0;3305508,0;3321633,502;3337757,2010;3353881,4522;3369502,8542;3385122,13064;3400239,19093;3415356,25625;3429969,33161;3444581,41703;3457682,51249;3471287,61801;3484388,72352;3496986,83908;3509079,96972;3520668,110036;3532258,124606;3542336,138675;3552413,154251;3562491,170329;3571561,186407;3579623,203993;3587182,222081;3594740,239667;3601291,258759;3606329,277852;3611872,297950;3615903,317546;3619934,338146;3622454,358746;3624973,379849;3625981,401454;3626485,423059;3626485,7974816;3625981,7996421;3624973,8018026;3622454,8038626;3619934,8059729;3615903,8080329;3611872,8100427;3606329,8120023;3601291,8139116;3594740,8158208;3587182,8176297;3579623,8193882;3571561,8210965;3562491,8227546;3552413,8243624;3542336,8258698;3532258,8273771;3520668,8287839;3509079,8301405;3496986,8313464;3484388,8325523;3471287,8336577;3457682,8347128;3444581,8356172;3429969,8364714;3415356,8372250;3400239,8379285;3385122,8384309;3369502,8389333;3353881,8392851" o:connectangles="0,0,0,0,0,0,0,0,0,0,0,0,0,0,0,0,0,0,0,0,0,0,0,0,0,0,0,0,0,0,0,0,0,0,0,0,0,0,0,0,0,0,0,0,0,0,0,0,0,0,0,0,0,0,0,0,0,0,0,0,0,0,0,0"/>
              </v:shape>
            </w:pict>
          </mc:Fallback>
        </mc:AlternateContent>
      </w:r>
      <w:r>
        <w:rPr>
          <w:noProof/>
          <w:lang w:eastAsia="zh-CN"/>
        </w:rPr>
        <mc:AlternateContent>
          <mc:Choice Requires="wps">
            <w:drawing>
              <wp:anchor distT="0" distB="0" distL="114300" distR="114300" simplePos="0" relativeHeight="251665408" behindDoc="0" locked="0" layoutInCell="1" allowOverlap="1" wp14:anchorId="49345D3C" wp14:editId="4238973F">
                <wp:simplePos x="0" y="0"/>
                <wp:positionH relativeFrom="column">
                  <wp:posOffset>3874135</wp:posOffset>
                </wp:positionH>
                <wp:positionV relativeFrom="paragraph">
                  <wp:posOffset>1215390</wp:posOffset>
                </wp:positionV>
                <wp:extent cx="3104515" cy="7665720"/>
                <wp:effectExtent l="635" t="0" r="6350" b="0"/>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dtPr>
                            <w:sdtEndPr>
                              <w:rPr>
                                <w:rStyle w:val="DefaultParagraphFont"/>
                              </w:rPr>
                            </w:sdtEndPr>
                            <w:sdtContent>
                              <w:p w14:paraId="6EFAE0E9" w14:textId="77777777" w:rsidR="00DD60A4" w:rsidRPr="004F0F33" w:rsidRDefault="00DE6664" w:rsidP="004F0F33">
                                <w:pPr>
                                  <w:pStyle w:val="SectionLabelRightAligned"/>
                                </w:pPr>
                                <w:r>
                                  <w:rPr>
                                    <w:rStyle w:val="SectionLabelRightAlignedChar"/>
                                    <w:b/>
                                    <w:smallCaps/>
                                  </w:rPr>
                                  <w:t>reminders &amp; dates to remember</w:t>
                                </w:r>
                              </w:p>
                            </w:sdtContent>
                          </w:sdt>
                          <w:sdt>
                            <w:sdtPr>
                              <w:rPr>
                                <w:rStyle w:val="TextChar"/>
                              </w:rPr>
                              <w:id w:val="871944470"/>
                            </w:sdtPr>
                            <w:sdtEndPr>
                              <w:rPr>
                                <w:rStyle w:val="DefaultParagraphFont"/>
                                <w:i/>
                              </w:rPr>
                            </w:sdtEndPr>
                            <w:sdtContent>
                              <w:p w14:paraId="299339FD" w14:textId="77777777" w:rsidR="00CC0971" w:rsidRDefault="00CC0971" w:rsidP="0062289D">
                                <w:pPr>
                                  <w:pStyle w:val="Text"/>
                                  <w:jc w:val="left"/>
                                  <w:rPr>
                                    <w:rStyle w:val="TextChar"/>
                                  </w:rPr>
                                </w:pPr>
                                <w:r>
                                  <w:rPr>
                                    <w:rStyle w:val="TextChar"/>
                                  </w:rPr>
                                  <w:t>- Parents, if you have moved recently, changed addresses or phone numbers, please let us know so we can update our contact information.</w:t>
                                </w:r>
                              </w:p>
                              <w:p w14:paraId="102475C1" w14:textId="77777777" w:rsidR="00EF520E" w:rsidRDefault="00EF520E" w:rsidP="0062289D">
                                <w:pPr>
                                  <w:pStyle w:val="Text"/>
                                  <w:jc w:val="left"/>
                                  <w:rPr>
                                    <w:rStyle w:val="TextChar"/>
                                  </w:rPr>
                                </w:pPr>
                                <w:r>
                                  <w:rPr>
                                    <w:rStyle w:val="TextChar"/>
                                  </w:rPr>
                                  <w:t>- We are in the process of designing/planning a community garden to beautify our entryway. If any families have tools they’d like to lend or donate, we’d be extremely grateful.</w:t>
                                </w:r>
                              </w:p>
                              <w:p w14:paraId="61C63498" w14:textId="77777777" w:rsidR="00EC052A" w:rsidRDefault="00CC0971" w:rsidP="0062289D">
                                <w:pPr>
                                  <w:pStyle w:val="Text"/>
                                  <w:jc w:val="left"/>
                                  <w:rPr>
                                    <w:rStyle w:val="TextChar"/>
                                  </w:rPr>
                                </w:pPr>
                                <w:r>
                                  <w:rPr>
                                    <w:rStyle w:val="TextChar"/>
                                  </w:rPr>
                                  <w:t>- There will be no school on the following days: March 15, 16 and 17 (for grading and parent/teacher conferences); 27-31 (for Spring Break)</w:t>
                                </w:r>
                                <w:r>
                                  <w:rPr>
                                    <w:rStyle w:val="TextChar"/>
                                  </w:rPr>
                                  <w:br/>
                                </w:r>
                              </w:p>
                              <w:p w14:paraId="0BDC9000" w14:textId="77777777" w:rsidR="00DD60A4" w:rsidRDefault="00CC0971" w:rsidP="0006660E">
                                <w:pPr>
                                  <w:pStyle w:val="Text"/>
                                </w:pPr>
                                <w:r>
                                  <w:rPr>
                                    <w:noProof/>
                                    <w:lang w:eastAsia="zh-CN" w:bidi="ar-SA"/>
                                  </w:rPr>
                                  <w:drawing>
                                    <wp:inline distT="0" distB="0" distL="0" distR="0" wp14:anchorId="4F5996D9" wp14:editId="3AFCD328">
                                      <wp:extent cx="2257425" cy="2129248"/>
                                      <wp:effectExtent l="0" t="0" r="0" b="0"/>
                                      <wp:docPr id="4" name="Picture 4" descr="C:\Users\jlynott\Desktop\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ynott\Desktop\Stud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922" cy="2177821"/>
                                              </a:xfrm>
                                              <a:prstGeom prst="rect">
                                                <a:avLst/>
                                              </a:prstGeom>
                                              <a:noFill/>
                                              <a:ln>
                                                <a:noFill/>
                                              </a:ln>
                                            </pic:spPr>
                                          </pic:pic>
                                        </a:graphicData>
                                      </a:graphic>
                                    </wp:inline>
                                  </w:drawing>
                                </w:r>
                              </w:p>
                            </w:sdtContent>
                          </w:sdt>
                          <w:sdt>
                            <w:sdtPr>
                              <w:rPr>
                                <w:rStyle w:val="SectionLabelRightAlignedChar"/>
                                <w:b/>
                                <w:smallCaps/>
                              </w:rPr>
                              <w:id w:val="939773"/>
                            </w:sdtPr>
                            <w:sdtEndPr>
                              <w:rPr>
                                <w:rStyle w:val="DefaultParagraphFont"/>
                              </w:rPr>
                            </w:sdtEndPr>
                            <w:sdtContent>
                              <w:p w14:paraId="278D0F3E" w14:textId="77777777" w:rsidR="00DD60A4" w:rsidRPr="004F0F33" w:rsidRDefault="00EC052A" w:rsidP="0062289D">
                                <w:pPr>
                                  <w:pStyle w:val="SectionLabelRightAligned"/>
                                </w:pPr>
                                <w:r>
                                  <w:rPr>
                                    <w:rStyle w:val="SectionLabelRightAlignedChar"/>
                                    <w:b/>
                                    <w:smallCaps/>
                                  </w:rPr>
                                  <w:t>Congratulations, Superstars!</w:t>
                                </w:r>
                              </w:p>
                            </w:sdtContent>
                          </w:sdt>
                          <w:sdt>
                            <w:sdtPr>
                              <w:rPr>
                                <w:rStyle w:val="TextChar"/>
                              </w:rPr>
                              <w:id w:val="871944471"/>
                            </w:sdtPr>
                            <w:sdtEndPr>
                              <w:rPr>
                                <w:rStyle w:val="DefaultParagraphFont"/>
                                <w:bCs/>
                                <w:i/>
                              </w:rPr>
                            </w:sdtEndPr>
                            <w:sdtContent>
                              <w:p w14:paraId="698E7CB0" w14:textId="77777777" w:rsidR="0068357A" w:rsidRDefault="00EC052A" w:rsidP="0062289D">
                                <w:pPr>
                                  <w:pStyle w:val="Text"/>
                                  <w:jc w:val="left"/>
                                  <w:rPr>
                                    <w:rStyle w:val="TextChar"/>
                                  </w:rPr>
                                </w:pPr>
                                <w:r>
                                  <w:rPr>
                                    <w:rStyle w:val="TextChar"/>
                                  </w:rPr>
                                  <w:t>The following students earned Su</w:t>
                                </w:r>
                                <w:r w:rsidR="0068357A">
                                  <w:rPr>
                                    <w:rStyle w:val="TextChar"/>
                                  </w:rPr>
                                  <w:t>p</w:t>
                                </w:r>
                                <w:r>
                                  <w:rPr>
                                    <w:rStyle w:val="TextChar"/>
                                  </w:rPr>
                                  <w:t>erstar sta</w:t>
                                </w:r>
                                <w:r w:rsidR="00131554">
                                  <w:rPr>
                                    <w:rStyle w:val="TextChar"/>
                                  </w:rPr>
                                  <w:t>tus during the month of Febr</w:t>
                                </w:r>
                                <w:r w:rsidR="0068357A">
                                  <w:rPr>
                                    <w:rStyle w:val="TextChar"/>
                                  </w:rPr>
                                  <w:t>uary:</w:t>
                                </w:r>
                              </w:p>
                              <w:p w14:paraId="1A524A80" w14:textId="77777777" w:rsidR="00DD60A4" w:rsidRPr="0062289D" w:rsidRDefault="00EC052A" w:rsidP="0062289D">
                                <w:pPr>
                                  <w:pStyle w:val="Text"/>
                                  <w:jc w:val="left"/>
                                  <w:rPr>
                                    <w:i w:val="0"/>
                                  </w:rPr>
                                </w:pPr>
                                <w:r w:rsidRPr="0068357A">
                                  <w:rPr>
                                    <w:rStyle w:val="TextChar"/>
                                    <w:b/>
                                  </w:rPr>
                                  <w:t>Classroom 1-</w:t>
                                </w:r>
                                <w:r w:rsidR="0062289D">
                                  <w:rPr>
                                    <w:rStyle w:val="TextChar"/>
                                  </w:rPr>
                                  <w:t xml:space="preserve"> Henry, Christian C, Madison</w:t>
                                </w:r>
                                <w:r w:rsidR="0062289D">
                                  <w:rPr>
                                    <w:rStyle w:val="TextChar"/>
                                  </w:rPr>
                                  <w:br/>
                                </w:r>
                                <w:r w:rsidRPr="0068357A">
                                  <w:rPr>
                                    <w:rStyle w:val="TextChar"/>
                                    <w:b/>
                                  </w:rPr>
                                  <w:t>Classroom 2-</w:t>
                                </w:r>
                                <w:r w:rsidR="00131554">
                                  <w:rPr>
                                    <w:rStyle w:val="TextChar"/>
                                  </w:rPr>
                                  <w:t xml:space="preserve"> </w:t>
                                </w:r>
                                <w:r w:rsidR="0062289D">
                                  <w:rPr>
                                    <w:rStyle w:val="TextChar"/>
                                  </w:rPr>
                                  <w:t>Alex, Zen, Sean</w:t>
                                </w:r>
                                <w:r w:rsidR="000F71F9">
                                  <w:rPr>
                                    <w:rStyle w:val="TextChar"/>
                                  </w:rPr>
                                  <w:t>, Jack</w:t>
                                </w:r>
                                <w:r>
                                  <w:rPr>
                                    <w:rStyle w:val="TextChar"/>
                                  </w:rPr>
                                  <w:br/>
                                </w:r>
                                <w:r w:rsidRPr="0068357A">
                                  <w:rPr>
                                    <w:rStyle w:val="TextChar"/>
                                    <w:b/>
                                  </w:rPr>
                                  <w:t>Classroom 4-</w:t>
                                </w:r>
                                <w:r w:rsidR="00131554">
                                  <w:rPr>
                                    <w:rStyle w:val="TextChar"/>
                                  </w:rPr>
                                  <w:t xml:space="preserve"> </w:t>
                                </w:r>
                                <w:r w:rsidR="0062289D">
                                  <w:rPr>
                                    <w:rStyle w:val="TextChar"/>
                                  </w:rPr>
                                  <w:t>Thadeus, Shaun</w:t>
                                </w:r>
                                <w:r w:rsidR="000F71F9">
                                  <w:rPr>
                                    <w:rStyle w:val="TextChar"/>
                                  </w:rPr>
                                  <w:t>, Edgar</w:t>
                                </w:r>
                                <w:r>
                                  <w:rPr>
                                    <w:rStyle w:val="TextChar"/>
                                  </w:rPr>
                                  <w:br/>
                                </w:r>
                                <w:r w:rsidRPr="0068357A">
                                  <w:rPr>
                                    <w:rStyle w:val="TextChar"/>
                                    <w:b/>
                                  </w:rPr>
                                  <w:t>Classroo</w:t>
                                </w:r>
                                <w:r w:rsidR="0068357A" w:rsidRPr="0068357A">
                                  <w:rPr>
                                    <w:rStyle w:val="TextChar"/>
                                    <w:b/>
                                  </w:rPr>
                                  <w:t>m 8-</w:t>
                                </w:r>
                                <w:r w:rsidR="00131554">
                                  <w:rPr>
                                    <w:rStyle w:val="TextChar"/>
                                  </w:rPr>
                                  <w:t xml:space="preserve"> </w:t>
                                </w:r>
                                <w:r w:rsidR="0062289D">
                                  <w:rPr>
                                    <w:rStyle w:val="TextChar"/>
                                  </w:rPr>
                                  <w:t>James, Tony</w:t>
                                </w:r>
                                <w:r w:rsidR="0068357A">
                                  <w:rPr>
                                    <w:rStyle w:val="TextChar"/>
                                  </w:rPr>
                                  <w:br/>
                                </w:r>
                                <w:r w:rsidR="0068357A" w:rsidRPr="0068357A">
                                  <w:rPr>
                                    <w:rStyle w:val="TextChar"/>
                                    <w:b/>
                                  </w:rPr>
                                  <w:t>Classroom 10-</w:t>
                                </w:r>
                                <w:r w:rsidR="0068357A">
                                  <w:rPr>
                                    <w:rStyle w:val="TextChar"/>
                                  </w:rPr>
                                  <w:t xml:space="preserve"> </w:t>
                                </w:r>
                                <w:r w:rsidR="0062289D">
                                  <w:rPr>
                                    <w:rStyle w:val="TextChar"/>
                                  </w:rPr>
                                  <w:t>Connor M</w:t>
                                </w:r>
                              </w:p>
                            </w:sdtContent>
                          </w:sdt>
                          <w:p w14:paraId="6200CCD1"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45D3C" id="Text Box 138" o:spid="_x0000_s1028" type="#_x0000_t202" style="position:absolute;margin-left:305.05pt;margin-top:95.7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" filled="f" stroked="f">
                <v:textbox>
                  <w:txbxContent>
                    <w:sdt>
                      <w:sdtPr>
                        <w:rPr>
                          <w:rStyle w:val="SectionLabelRightAlignedChar"/>
                          <w:b/>
                          <w:smallCaps/>
                        </w:rPr>
                        <w:id w:val="939771"/>
                      </w:sdtPr>
                      <w:sdtEndPr>
                        <w:rPr>
                          <w:rStyle w:val="DefaultParagraphFont"/>
                        </w:rPr>
                      </w:sdtEndPr>
                      <w:sdtContent>
                        <w:p w14:paraId="6EFAE0E9" w14:textId="77777777" w:rsidR="00DD60A4" w:rsidRPr="004F0F33" w:rsidRDefault="00DE6664" w:rsidP="004F0F33">
                          <w:pPr>
                            <w:pStyle w:val="SectionLabelRightAligned"/>
                          </w:pPr>
                          <w:r>
                            <w:rPr>
                              <w:rStyle w:val="SectionLabelRightAlignedChar"/>
                              <w:b/>
                              <w:smallCaps/>
                            </w:rPr>
                            <w:t>reminders &amp; dates to remember</w:t>
                          </w:r>
                        </w:p>
                      </w:sdtContent>
                    </w:sdt>
                    <w:sdt>
                      <w:sdtPr>
                        <w:rPr>
                          <w:rStyle w:val="TextChar"/>
                        </w:rPr>
                        <w:id w:val="871944470"/>
                      </w:sdtPr>
                      <w:sdtEndPr>
                        <w:rPr>
                          <w:rStyle w:val="DefaultParagraphFont"/>
                          <w:i/>
                        </w:rPr>
                      </w:sdtEndPr>
                      <w:sdtContent>
                        <w:p w14:paraId="299339FD" w14:textId="77777777" w:rsidR="00CC0971" w:rsidRDefault="00CC0971" w:rsidP="0062289D">
                          <w:pPr>
                            <w:pStyle w:val="Text"/>
                            <w:jc w:val="left"/>
                            <w:rPr>
                              <w:rStyle w:val="TextChar"/>
                            </w:rPr>
                          </w:pPr>
                          <w:r>
                            <w:rPr>
                              <w:rStyle w:val="TextChar"/>
                            </w:rPr>
                            <w:t>- Parents, if you have moved recently, changed addresses or phone numbers, please let us know so we can update our contact information.</w:t>
                          </w:r>
                        </w:p>
                        <w:p w14:paraId="102475C1" w14:textId="77777777" w:rsidR="00EF520E" w:rsidRDefault="00EF520E" w:rsidP="0062289D">
                          <w:pPr>
                            <w:pStyle w:val="Text"/>
                            <w:jc w:val="left"/>
                            <w:rPr>
                              <w:rStyle w:val="TextChar"/>
                            </w:rPr>
                          </w:pPr>
                          <w:r>
                            <w:rPr>
                              <w:rStyle w:val="TextChar"/>
                            </w:rPr>
                            <w:t>- We are in the process of designing/planning a community garden to beautify our entryway. If any families have tools they’d like to lend or donate, we’d be extremely grateful.</w:t>
                          </w:r>
                        </w:p>
                        <w:p w14:paraId="61C63498" w14:textId="77777777" w:rsidR="00EC052A" w:rsidRDefault="00CC0971" w:rsidP="0062289D">
                          <w:pPr>
                            <w:pStyle w:val="Text"/>
                            <w:jc w:val="left"/>
                            <w:rPr>
                              <w:rStyle w:val="TextChar"/>
                            </w:rPr>
                          </w:pPr>
                          <w:r>
                            <w:rPr>
                              <w:rStyle w:val="TextChar"/>
                            </w:rPr>
                            <w:t>- There will be no school on the following days: March 15, 16 and 17 (for grading and parent/teacher conferences); 27-31 (for Spring Break)</w:t>
                          </w:r>
                          <w:r>
                            <w:rPr>
                              <w:rStyle w:val="TextChar"/>
                            </w:rPr>
                            <w:br/>
                          </w:r>
                        </w:p>
                        <w:p w14:paraId="0BDC9000" w14:textId="77777777" w:rsidR="00DD60A4" w:rsidRDefault="00CC0971" w:rsidP="0006660E">
                          <w:pPr>
                            <w:pStyle w:val="Text"/>
                          </w:pPr>
                          <w:r>
                            <w:rPr>
                              <w:noProof/>
                              <w:lang w:eastAsia="zh-CN" w:bidi="ar-SA"/>
                            </w:rPr>
                            <w:drawing>
                              <wp:inline distT="0" distB="0" distL="0" distR="0" wp14:anchorId="4F5996D9" wp14:editId="3AFCD328">
                                <wp:extent cx="2257425" cy="2129248"/>
                                <wp:effectExtent l="0" t="0" r="0" b="0"/>
                                <wp:docPr id="4" name="Picture 4" descr="C:\Users\jlynott\Desktop\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ynott\Desktop\Stud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922" cy="2177821"/>
                                        </a:xfrm>
                                        <a:prstGeom prst="rect">
                                          <a:avLst/>
                                        </a:prstGeom>
                                        <a:noFill/>
                                        <a:ln>
                                          <a:noFill/>
                                        </a:ln>
                                      </pic:spPr>
                                    </pic:pic>
                                  </a:graphicData>
                                </a:graphic>
                              </wp:inline>
                            </w:drawing>
                          </w:r>
                        </w:p>
                      </w:sdtContent>
                    </w:sdt>
                    <w:sdt>
                      <w:sdtPr>
                        <w:rPr>
                          <w:rStyle w:val="SectionLabelRightAlignedChar"/>
                          <w:b/>
                          <w:smallCaps/>
                        </w:rPr>
                        <w:id w:val="939773"/>
                      </w:sdtPr>
                      <w:sdtEndPr>
                        <w:rPr>
                          <w:rStyle w:val="DefaultParagraphFont"/>
                        </w:rPr>
                      </w:sdtEndPr>
                      <w:sdtContent>
                        <w:p w14:paraId="278D0F3E" w14:textId="77777777" w:rsidR="00DD60A4" w:rsidRPr="004F0F33" w:rsidRDefault="00EC052A" w:rsidP="0062289D">
                          <w:pPr>
                            <w:pStyle w:val="SectionLabelRightAligned"/>
                          </w:pPr>
                          <w:r>
                            <w:rPr>
                              <w:rStyle w:val="SectionLabelRightAlignedChar"/>
                              <w:b/>
                              <w:smallCaps/>
                            </w:rPr>
                            <w:t>Congratulations, Superstars!</w:t>
                          </w:r>
                        </w:p>
                      </w:sdtContent>
                    </w:sdt>
                    <w:sdt>
                      <w:sdtPr>
                        <w:rPr>
                          <w:rStyle w:val="TextChar"/>
                        </w:rPr>
                        <w:id w:val="871944471"/>
                      </w:sdtPr>
                      <w:sdtEndPr>
                        <w:rPr>
                          <w:rStyle w:val="DefaultParagraphFont"/>
                          <w:bCs/>
                          <w:i/>
                        </w:rPr>
                      </w:sdtEndPr>
                      <w:sdtContent>
                        <w:p w14:paraId="698E7CB0" w14:textId="77777777" w:rsidR="0068357A" w:rsidRDefault="00EC052A" w:rsidP="0062289D">
                          <w:pPr>
                            <w:pStyle w:val="Text"/>
                            <w:jc w:val="left"/>
                            <w:rPr>
                              <w:rStyle w:val="TextChar"/>
                            </w:rPr>
                          </w:pPr>
                          <w:r>
                            <w:rPr>
                              <w:rStyle w:val="TextChar"/>
                            </w:rPr>
                            <w:t>The following students earned Su</w:t>
                          </w:r>
                          <w:r w:rsidR="0068357A">
                            <w:rPr>
                              <w:rStyle w:val="TextChar"/>
                            </w:rPr>
                            <w:t>p</w:t>
                          </w:r>
                          <w:r>
                            <w:rPr>
                              <w:rStyle w:val="TextChar"/>
                            </w:rPr>
                            <w:t>erstar sta</w:t>
                          </w:r>
                          <w:r w:rsidR="00131554">
                            <w:rPr>
                              <w:rStyle w:val="TextChar"/>
                            </w:rPr>
                            <w:t>tus during the month of Febr</w:t>
                          </w:r>
                          <w:r w:rsidR="0068357A">
                            <w:rPr>
                              <w:rStyle w:val="TextChar"/>
                            </w:rPr>
                            <w:t>uary:</w:t>
                          </w:r>
                        </w:p>
                        <w:p w14:paraId="1A524A80" w14:textId="77777777" w:rsidR="00DD60A4" w:rsidRPr="0062289D" w:rsidRDefault="00EC052A" w:rsidP="0062289D">
                          <w:pPr>
                            <w:pStyle w:val="Text"/>
                            <w:jc w:val="left"/>
                            <w:rPr>
                              <w:i w:val="0"/>
                            </w:rPr>
                          </w:pPr>
                          <w:r w:rsidRPr="0068357A">
                            <w:rPr>
                              <w:rStyle w:val="TextChar"/>
                              <w:b/>
                            </w:rPr>
                            <w:t>Classroom 1-</w:t>
                          </w:r>
                          <w:r w:rsidR="0062289D">
                            <w:rPr>
                              <w:rStyle w:val="TextChar"/>
                            </w:rPr>
                            <w:t xml:space="preserve"> Henry, Christian C, Madison</w:t>
                          </w:r>
                          <w:r w:rsidR="0062289D">
                            <w:rPr>
                              <w:rStyle w:val="TextChar"/>
                            </w:rPr>
                            <w:br/>
                          </w:r>
                          <w:r w:rsidRPr="0068357A">
                            <w:rPr>
                              <w:rStyle w:val="TextChar"/>
                              <w:b/>
                            </w:rPr>
                            <w:t>Classroom 2-</w:t>
                          </w:r>
                          <w:r w:rsidR="00131554">
                            <w:rPr>
                              <w:rStyle w:val="TextChar"/>
                            </w:rPr>
                            <w:t xml:space="preserve"> </w:t>
                          </w:r>
                          <w:r w:rsidR="0062289D">
                            <w:rPr>
                              <w:rStyle w:val="TextChar"/>
                            </w:rPr>
                            <w:t>Alex, Zen, Sean</w:t>
                          </w:r>
                          <w:r w:rsidR="000F71F9">
                            <w:rPr>
                              <w:rStyle w:val="TextChar"/>
                            </w:rPr>
                            <w:t>, Jack</w:t>
                          </w:r>
                          <w:r>
                            <w:rPr>
                              <w:rStyle w:val="TextChar"/>
                            </w:rPr>
                            <w:br/>
                          </w:r>
                          <w:r w:rsidRPr="0068357A">
                            <w:rPr>
                              <w:rStyle w:val="TextChar"/>
                              <w:b/>
                            </w:rPr>
                            <w:t>Classroom 4-</w:t>
                          </w:r>
                          <w:r w:rsidR="00131554">
                            <w:rPr>
                              <w:rStyle w:val="TextChar"/>
                            </w:rPr>
                            <w:t xml:space="preserve"> </w:t>
                          </w:r>
                          <w:r w:rsidR="0062289D">
                            <w:rPr>
                              <w:rStyle w:val="TextChar"/>
                            </w:rPr>
                            <w:t>Thadeus, Shaun</w:t>
                          </w:r>
                          <w:r w:rsidR="000F71F9">
                            <w:rPr>
                              <w:rStyle w:val="TextChar"/>
                            </w:rPr>
                            <w:t>, Edgar</w:t>
                          </w:r>
                          <w:r>
                            <w:rPr>
                              <w:rStyle w:val="TextChar"/>
                            </w:rPr>
                            <w:br/>
                          </w:r>
                          <w:r w:rsidRPr="0068357A">
                            <w:rPr>
                              <w:rStyle w:val="TextChar"/>
                              <w:b/>
                            </w:rPr>
                            <w:t>Classroo</w:t>
                          </w:r>
                          <w:r w:rsidR="0068357A" w:rsidRPr="0068357A">
                            <w:rPr>
                              <w:rStyle w:val="TextChar"/>
                              <w:b/>
                            </w:rPr>
                            <w:t>m 8-</w:t>
                          </w:r>
                          <w:r w:rsidR="00131554">
                            <w:rPr>
                              <w:rStyle w:val="TextChar"/>
                            </w:rPr>
                            <w:t xml:space="preserve"> </w:t>
                          </w:r>
                          <w:r w:rsidR="0062289D">
                            <w:rPr>
                              <w:rStyle w:val="TextChar"/>
                            </w:rPr>
                            <w:t>James, Tony</w:t>
                          </w:r>
                          <w:r w:rsidR="0068357A">
                            <w:rPr>
                              <w:rStyle w:val="TextChar"/>
                            </w:rPr>
                            <w:br/>
                          </w:r>
                          <w:r w:rsidR="0068357A" w:rsidRPr="0068357A">
                            <w:rPr>
                              <w:rStyle w:val="TextChar"/>
                              <w:b/>
                            </w:rPr>
                            <w:t>Classroom 10-</w:t>
                          </w:r>
                          <w:r w:rsidR="0068357A">
                            <w:rPr>
                              <w:rStyle w:val="TextChar"/>
                            </w:rPr>
                            <w:t xml:space="preserve"> </w:t>
                          </w:r>
                          <w:r w:rsidR="0062289D">
                            <w:rPr>
                              <w:rStyle w:val="TextChar"/>
                            </w:rPr>
                            <w:t>Connor M</w:t>
                          </w:r>
                        </w:p>
                      </w:sdtContent>
                    </w:sdt>
                    <w:p w14:paraId="6200CCD1" w14:textId="77777777" w:rsidR="00DD60A4" w:rsidRDefault="00DD60A4">
                      <w:pPr>
                        <w:pStyle w:val="TextRightAligned"/>
                        <w:rPr>
                          <w:b/>
                          <w:bCs/>
                        </w:rPr>
                      </w:pPr>
                    </w:p>
                  </w:txbxContent>
                </v:textbox>
              </v:shape>
            </w:pict>
          </mc:Fallback>
        </mc:AlternateContent>
      </w:r>
      <w:r>
        <w:rPr>
          <w:noProof/>
          <w:lang w:eastAsia="zh-CN"/>
        </w:rPr>
        <mc:AlternateContent>
          <mc:Choice Requires="wpg">
            <w:drawing>
              <wp:anchor distT="0" distB="0" distL="114300" distR="114300" simplePos="0" relativeHeight="251659264" behindDoc="1" locked="0" layoutInCell="1" allowOverlap="1" wp14:anchorId="78E9A7AD" wp14:editId="3A017780">
                <wp:simplePos x="0" y="0"/>
                <wp:positionH relativeFrom="column">
                  <wp:posOffset>1985010</wp:posOffset>
                </wp:positionH>
                <wp:positionV relativeFrom="paragraph">
                  <wp:posOffset>86360</wp:posOffset>
                </wp:positionV>
                <wp:extent cx="1888490" cy="1317625"/>
                <wp:effectExtent l="54610" t="10160" r="0" b="0"/>
                <wp:wrapNone/>
                <wp:docPr id="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1" name="Group 93"/>
                        <wpg:cNvGrpSpPr>
                          <a:grpSpLocks/>
                        </wpg:cNvGrpSpPr>
                        <wpg:grpSpPr bwMode="auto">
                          <a:xfrm>
                            <a:off x="3357" y="1095"/>
                            <a:ext cx="2758" cy="1820"/>
                            <a:chOff x="3357" y="1095"/>
                            <a:chExt cx="2758" cy="1820"/>
                          </a:xfrm>
                        </wpg:grpSpPr>
                        <wps:wsp>
                          <wps:cNvPr id="42" name="Freeform 94"/>
                          <wps:cNvSpPr>
                            <a:spLocks/>
                          </wps:cNvSpPr>
                          <wps:spPr bwMode="auto">
                            <a:xfrm rot="15809442" flipH="1" flipV="1">
                              <a:off x="5455" y="1046"/>
                              <a:ext cx="581" cy="738"/>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5"/>
                          <wps:cNvSpPr>
                            <a:spLocks/>
                          </wps:cNvSpPr>
                          <wps:spPr bwMode="auto">
                            <a:xfrm rot="15809442" flipH="1" flipV="1">
                              <a:off x="3490" y="1068"/>
                              <a:ext cx="1714" cy="1980"/>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6"/>
                          <wps:cNvSpPr>
                            <a:spLocks/>
                          </wps:cNvSpPr>
                          <wps:spPr bwMode="auto">
                            <a:xfrm rot="15809442" flipH="1" flipV="1">
                              <a:off x="3536" y="1557"/>
                              <a:ext cx="1230" cy="1483"/>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7"/>
                          <wps:cNvSpPr>
                            <a:spLocks/>
                          </wps:cNvSpPr>
                          <wps:spPr bwMode="auto">
                            <a:xfrm rot="15809442" flipH="1" flipV="1">
                              <a:off x="4789" y="1070"/>
                              <a:ext cx="907" cy="957"/>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8"/>
                          <wps:cNvSpPr>
                            <a:spLocks/>
                          </wps:cNvSpPr>
                          <wps:spPr bwMode="auto">
                            <a:xfrm rot="15809442" flipH="1" flipV="1">
                              <a:off x="5741" y="1366"/>
                              <a:ext cx="169" cy="334"/>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99"/>
                        <wpg:cNvGrpSpPr>
                          <a:grpSpLocks/>
                        </wpg:cNvGrpSpPr>
                        <wpg:grpSpPr bwMode="auto">
                          <a:xfrm rot="325888">
                            <a:off x="3470" y="1913"/>
                            <a:ext cx="2830" cy="1224"/>
                            <a:chOff x="3311" y="1828"/>
                            <a:chExt cx="2830" cy="1224"/>
                          </a:xfrm>
                        </wpg:grpSpPr>
                        <wps:wsp>
                          <wps:cNvPr id="48" name="Freeform 100"/>
                          <wps:cNvSpPr>
                            <a:spLocks/>
                          </wps:cNvSpPr>
                          <wps:spPr bwMode="auto">
                            <a:xfrm rot="15809442" flipH="1" flipV="1">
                              <a:off x="3676" y="1606"/>
                              <a:ext cx="1078" cy="1791"/>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1"/>
                          <wps:cNvSpPr>
                            <a:spLocks/>
                          </wps:cNvSpPr>
                          <wps:spPr bwMode="auto">
                            <a:xfrm rot="15809442" flipH="1" flipV="1">
                              <a:off x="4819" y="1928"/>
                              <a:ext cx="874" cy="674"/>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2"/>
                          <wps:cNvSpPr>
                            <a:spLocks/>
                          </wps:cNvSpPr>
                          <wps:spPr bwMode="auto">
                            <a:xfrm rot="15809442" flipH="1" flipV="1">
                              <a:off x="3732" y="1854"/>
                              <a:ext cx="777" cy="1620"/>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3"/>
                          <wps:cNvSpPr>
                            <a:spLocks/>
                          </wps:cNvSpPr>
                          <wps:spPr bwMode="auto">
                            <a:xfrm rot="15809442" flipH="1" flipV="1">
                              <a:off x="5567" y="2063"/>
                              <a:ext cx="527" cy="621"/>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4"/>
                          <wps:cNvSpPr>
                            <a:spLocks/>
                          </wps:cNvSpPr>
                          <wps:spPr bwMode="auto">
                            <a:xfrm rot="15809442" flipH="1" flipV="1">
                              <a:off x="5692" y="2349"/>
                              <a:ext cx="122" cy="369"/>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05"/>
                        <wpg:cNvGrpSpPr>
                          <a:grpSpLocks/>
                        </wpg:cNvGrpSpPr>
                        <wpg:grpSpPr bwMode="auto">
                          <a:xfrm>
                            <a:off x="3326" y="1047"/>
                            <a:ext cx="789" cy="1994"/>
                            <a:chOff x="3242" y="1182"/>
                            <a:chExt cx="789" cy="1994"/>
                          </a:xfrm>
                        </wpg:grpSpPr>
                        <wps:wsp>
                          <wps:cNvPr id="54" name="Freeform 106"/>
                          <wps:cNvSpPr>
                            <a:spLocks/>
                          </wps:cNvSpPr>
                          <wps:spPr bwMode="auto">
                            <a:xfrm rot="15809442" flipH="1" flipV="1">
                              <a:off x="2995" y="2142"/>
                              <a:ext cx="1281" cy="788"/>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7"/>
                          <wps:cNvSpPr>
                            <a:spLocks/>
                          </wps:cNvSpPr>
                          <wps:spPr bwMode="auto">
                            <a:xfrm rot="15809442" flipH="1" flipV="1">
                              <a:off x="3426" y="1640"/>
                              <a:ext cx="704" cy="507"/>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8"/>
                          <wps:cNvSpPr>
                            <a:spLocks/>
                          </wps:cNvSpPr>
                          <wps:spPr bwMode="auto">
                            <a:xfrm rot="15809442" flipH="1" flipV="1">
                              <a:off x="3579" y="1307"/>
                              <a:ext cx="531" cy="281"/>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9"/>
                          <wps:cNvSpPr>
                            <a:spLocks/>
                          </wps:cNvSpPr>
                          <wps:spPr bwMode="auto">
                            <a:xfrm rot="15809442" flipH="1" flipV="1">
                              <a:off x="3740" y="1424"/>
                              <a:ext cx="359" cy="83"/>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0"/>
                          <wps:cNvSpPr>
                            <a:spLocks/>
                          </wps:cNvSpPr>
                          <wps:spPr bwMode="auto">
                            <a:xfrm rot="15809442" flipH="1" flipV="1">
                              <a:off x="3055" y="2488"/>
                              <a:ext cx="919" cy="44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75FC4" id="Group 92" o:spid="_x0000_s1026" style="position:absolute;margin-left:156.3pt;margin-top:6.8pt;width:148.7pt;height:103.75pt;z-index:-251657216" coordorigin="3326,1047" coordsize="2974,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">
                <v:group id="Group 93" o:spid="_x0000_s1027" style="position:absolute;left:3357;top:1095;width:2758;height:1820" coordorigin="3357,1095" coordsize="2758,1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Freeform 94" o:spid="_x0000_s1028" style="position:absolute;left:5455;top:1046;width:581;height:738;rotation:-6324833fd;flip:x y;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rQOvgAA&#10;ANsAAAAPAAAAZHJzL2Rvd25yZXYueG1sRI9LC8IwEITvgv8hrOBNU99SjSKCIN58HDyuzdoWm01t&#10;otZ/bwTB4zAz3zDzZW0K8aTK5ZYV9LoRCOLE6pxTBafjpjMF4TyyxsIyKXiTg+Wi2ZhjrO2L9/Q8&#10;+FQECLsYFWTel7GULsnIoOvakjh4V1sZ9EFWqdQVvgLcFLIfRWNpMOewkGFJ64yS2+FhFGxHrJNL&#10;cd/J1XmaH01vMLnWrFS7Va9mIDzV/h/+tbdawbAP3y/hB8jF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tq0Dr4AAADbAAAADwAAAAAAAAAAAAAAAACXAgAAZHJzL2Rvd25yZXYu&#10;eG1sUEsFBgAAAAAEAAQA9QAAAII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279,52;257,97;236,142;216,186;196,230;177,274;158,318;140,361;122,404;105,447;89,489;72,531;57,573;42,614;28,656;14,697;0,738;22,737;43,734;66,731;88,726;111,721;134,714;157,707;180,700;203,691;226,682;248,672;271,662;293,651;316,640;337,628;359,616;379,604;399,591;418,579;437,566;455,553;472,540;488,527;503,514;517,501;530,488;542,476;553,464;562,452;570,440;576,429;581,418;563,395;546,371;528,347;512,324;495,300;478,276;462,252;446,227;431,203;416,178;401,153;387,129;380,116;373,104;366,91" o:connectangles="0,0,0,0,0,0,0,0,0,0,0,0,0,0,0,0,0,0,0,0,0,0,0,0,0,0,0,0,0,0,0,0,0,0,0,0,0,0,0,0,0,0,0,0,0,0,0,0,0,0,0,0,0,0,0,0,0,0,0,0,0,0,0,0"/>
                  </v:shape>
                  <v:shape id="Freeform 95" o:spid="_x0000_s1029" style="position:absolute;left:3490;top:1068;width:1714;height:1980;rotation:-6324833fd;flip:x y;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6GqxQAA&#10;ANsAAAAPAAAAZHJzL2Rvd25yZXYueG1sRI9Ba8JAFITvBf/D8gre6qYqqURXkUJBpQdN9eDtmX3N&#10;hmbfhuyq0V/fLRQ8DjPzDTNbdLYWF2p95VjB6yABQVw4XXGpYP/18TIB4QOyxtoxKbiRh8W89zTD&#10;TLsr7+iSh1JECPsMFZgQmkxKXxiy6AeuIY7et2sthijbUuoWrxFuazlMklRarDguGGzo3VDxk5+t&#10;gvuEPnGYm8Nm+5aOD9vTcZ1yo1T/uVtOQQTqwiP8315pBeMR/H2JP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HoarFAAAA2wAAAA8AAAAAAAAAAAAAAAAAlwIAAGRycy9k&#10;b3ducmV2LnhtbFBLBQYAAAAABAAEAPUAAACJ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1624,1980;1592,1957;1560,1934;1529,1910;1497,1887;1466,1864;1435,1841;1405,1818;1374,1795;1344,1771;1314,1748;1284,1725;1254,1702;1224,1679;1195,1655;1166,1632;1137,1609;1108,1585;1080,1562;1052,1539;1024,1515;996,1492;968,1468;941,1445;913,1421;887,1398;860,1374;833,1350;807,1327;781,1303;755,1279;729,1256;704,1232;679,1208;654,1185;631,1162;606,1139;583,1115;559,1092;536,1068;512,1045;489,1021;466,998;444,974;421,950;399,927;376,903;354,879;332,856;310,832;289,808;267,784;246,760;225,736;204,713;183,689;162,665;121,618;80,570;40,523;0,476;26,456;52,436;78,417" o:connectangles="0,0,0,0,0,0,0,0,0,0,0,0,0,0,0,0,0,0,0,0,0,0,0,0,0,0,0,0,0,0,0,0,0,0,0,0,0,0,0,0,0,0,0,0,0,0,0,0,0,0,0,0,0,0,0,0,0,0,0,0,0,0,0,0"/>
                  </v:shape>
                  <v:shape id="Freeform 96" o:spid="_x0000_s1030" style="position:absolute;left:3536;top:1557;width:1230;height:1483;rotation:-6324833fd;flip:x y;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D6KxQAA&#10;ANsAAAAPAAAAZHJzL2Rvd25yZXYueG1sRI9PawIxFMTvhX6H8ARvNWsrRbZG6T9FPAiuUvD22Dw3&#10;oZuX7Sau22/fCAWPw8z8hpkteleLjtpgPSsYjzIQxKXXlisFh/3yYQoiRGSNtWdS8EsBFvP7uxnm&#10;2l94R10RK5EgHHJUYGJscilDachhGPmGOHkn3zqMSbaV1C1eEtzV8jHLnqVDy2nBYEPvhsrv4uwU&#10;9D/2+HUoNt3n1jx9xMqu1vs3p9Rw0L++gIjUx1v4v73WCiYTuH5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MPorFAAAA2wAAAA8AAAAAAAAAAAAAAAAAlwIAAGRycy9k&#10;b3ducmV2LnhtbFBLBQYAAAAABAAEAPUAAACJAw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1210,1483;1205,1480;1190,1469;1166,1452;1134,1429;1115,1416;1095,1400;1073,1384;1049,1367;1024,1348;998,1328;970,1307;942,1285;912,1261;882,1237;851,1212;819,1186;786,1160;754,1132;721,1104;687,1075;654,1046;620,1016;586,986;553,955;520,924;487,892;455,860;424,828;394,796;364,765;336,733;308,701;281,669;255,637;230,605;206,573;183,542;161,510;141,480;121,449;103,419;86,390;70,361;56,333;44,306;32,279;23,254;15,229;8,205;4,183;1,161;0,141;1,122;4,105;8,88;15,74;24,61;35,49;48,40;64,31;82,19;99,9;117,3" o:connectangles="0,0,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FmDVxQAA&#10;ANsAAAAPAAAAZHJzL2Rvd25yZXYueG1sRI/dasJAFITvC77DcgTv6kax1URXkdJCS8HgzwMcs8ck&#10;mj0bsmuSvn23UPBymJlvmNWmN5VoqXGlZQWTcQSCOLO65FzB6fjxvADhPLLGyjIp+CEHm/XgaYWJ&#10;th3vqT34XAQIuwQVFN7XiZQuK8igG9uaOHgX2xj0QTa51A12AW4qOY2iV2mw5LBQYE1vBWW3w90o&#10;+Epnt7Rrz4t4/m5P12t8Tnfxt1KjYb9dgvDU+0f4v/2pFcxe4O9L+AF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WYNXFAAAA2wAAAA8AAAAAAAAAAAAAAAAAlwIAAGRycy9k&#10;b3ducmV2LnhtbFBLBQYAAAAABAAEAPUAAACJAw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84,319;80,339;76,359;72,379;68,400;61,443;53,486;47,530;40,573;34,616;28,659;23,699;18,739;14,776;10,810;7,841;4,869;2,893;0,913;0,922;0,929;2,936;4,941;6,946;9,950;13,953;17,955;22,957;28,957;33,957;40,956;47,954;53,951;61,948;69,944;77,939;86,933;95,927;104,920;112,912;122,904;132,895;141,885;151,875;161,864;171,853;181,840;191,828;201,814;211,801;220,786;230,773;241,762;252,754;263,747;275,742;288,740;301,738;314,738;327,739;341,741;355,744;369,748;398,756" o:connectangles="0,0,0,0,0,0,0,0,0,0,0,0,0,0,0,0,0,0,0,0,0,0,0,0,0,0,0,0,0,0,0,0,0,0,0,0,0,0,0,0,0,0,0,0,0,0,0,0,0,0,0,0,0,0,0,0,0,0,0,0,0,0,0,0"/>
                  </v:shape>
                  <v:shape id="Freeform 98" o:spid="_x0000_s1032" style="position:absolute;left:5741;top:1366;width:169;height:334;rotation:-6324833fd;flip:x y;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AGwxAAA&#10;ANsAAAAPAAAAZHJzL2Rvd25yZXYueG1sRI9Ba8JAFITvgv9heYVeRDeWVCS6CVoo1oKItt4f2WeS&#10;mn0bsqtJ/71bKHgcZuYbZpn1phY3al1lWcF0EoEgzq2uuFDw/fU+noNwHlljbZkU/JKDLB0Olpho&#10;2/GBbkdfiABhl6CC0vsmkdLlJRl0E9sQB+9sW4M+yLaQusUuwE0tX6JoJg1WHBZKbOitpPxyvBoF&#10;h/1qt93k69cRm9PJz3Ef/3xKpZ6f+tUChKfeP8L/7Q+tIJ7B35fwA2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XABsMQAAADbAAAADwAAAAAAAAAAAAAAAACXAgAAZHJzL2Rv&#10;d25yZXYueG1sUEsFBgAAAAAEAAQA9QAAAIgDA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10,16;20,33;31,50;43,68;54,86;66,104;78,122;90,140;102,157;113,174;124,189;133,204;143,218;151,230;158,240;165,249;167,252;168,256;169,261;169,265;168,269;166,273;163,278;160,282;157,286;152,290;148,295;143,299;137,303;132,307;126,310;120,314;113,317;107,320;100,323;94,325;87,328;81,330;75,331;69,333;63,334;57,334;52,334;48,334;43,333;39,331;36,330;34,327;31,324;29,319;27,313;25,305;23,296;21,286;20,276;18,264;16,252;15,239;13,225;12,211;10,182;7,153;6,124" o:connectangles="0,0,0,0,0,0,0,0,0,0,0,0,0,0,0,0,0,0,0,0,0,0,0,0,0,0,0,0,0,0,0,0,0,0,0,0,0,0,0,0,0,0,0,0,0,0,0,0,0,0,0,0,0,0,0,0,0,0,0,0,0,0,0,0"/>
                  </v:shape>
                </v:group>
                <v:group id="Group 99" o:spid="_x0000_s1033" style="position:absolute;left:3470;top:1913;width:2830;height:1224;rotation:355957fd" coordorigin="3311,1828" coordsize="2830,1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7Zi4wQAAANsAAAAPAAAAZHJzL2Rvd25yZXYueG1sRI/disIwFITvBd8hHGHv&#10;NHUVlWoUERYUvPHnAY7Nsak2J6WJtvv2RhC8HGbmG2axam0pnlT7wrGC4SABQZw5XXCu4Hz6689A&#10;+ICssXRMCv7Jw2rZ7Sww1a7hAz2PIRcRwj5FBSaEKpXSZ4Ys+oGriKN3dbXFEGWdS11jE+G2lL9J&#10;MpEWC44LBivaGMrux4dV0FjaFdNdGN3yy+0+lOfD+LE3Sv302vUcRKA2fMOf9lYrGE/h/SX+ALl8&#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n7Zi4wQAAANsAAAAPAAAA&#10;AAAAAAAAAAAAAKkCAABkcnMvZG93bnJldi54bWxQSwUGAAAAAAQABAD6AAAAlwMAAAAA&#10;">
                  <v:shape id="Freeform 100" o:spid="_x0000_s1034" style="position:absolute;left:3676;top:1606;width:1078;height:1791;rotation:-6324833fd;flip:x y;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RU/vgAA&#10;ANsAAAAPAAAAZHJzL2Rvd25yZXYueG1sRE/LqsIwEN0L/kOYC+50ekVEe40igg8UFz4+YGjGttxm&#10;Upqo9e/NQnB5OO/ZorWVenDjSycafgcJKJbMmVJyDdfLuj8B5QOJocoJa3ixh8W825lRatxTTvw4&#10;h1zFEPEpaShCqFNEnxVsyQ9czRK5m2sshQibHE1DzxhuKxwmyRgtlRIbCqp5VXD2f75bDeMVn/ab&#10;KS7x4Id4vPF02+ZB695Pu/wDFbgNX/HHvTMaRnFs/BJ/AM7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l5kVP74AAADbAAAADwAAAAAAAAAAAAAAAACXAgAAZHJzL2Rvd25yZXYu&#10;eG1sUEsFBgAAAAAEAAQA9QAAAIIDA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941,1753;916,1729;891,1705;867,1681;842,1657;818,1633;794,1609;771,1584;747,1560;724,1536;701,1512;679,1487;657,1463;635,1439;613,1414;592,1389;571,1365;550,1340;530,1315;510,1290;491,1265;471,1240;452,1214;434,1189;416,1163;399,1138;382,1112;365,1086;349,1060;333,1034;318,1007;303,981;289,954;274,927;261,900;248,872;235,845;223,817;210,789;199,761;188,733;177,704;166,676;156,647;146,618;137,589;128,560;119,531;110,502;101,472;93,443;85,413;78,383;70,353;63,323;56,293;49,263;42,232;36,202;30,171;23,141;17,110;11,79;6,48" o:connectangles="0,0,0,0,0,0,0,0,0,0,0,0,0,0,0,0,0,0,0,0,0,0,0,0,0,0,0,0,0,0,0,0,0,0,0,0,0,0,0,0,0,0,0,0,0,0,0,0,0,0,0,0,0,0,0,0,0,0,0,0,0,0,0,0"/>
                  </v:shape>
                  <v:shape id="Freeform 101" o:spid="_x0000_s1035" style="position:absolute;left:4819;top:1928;width:874;height:674;rotation:-6324833fd;flip:x y;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apQwwAA&#10;ANsAAAAPAAAAZHJzL2Rvd25yZXYueG1sRI9Ba8JAFITvgv9heYI33RhEanQVKRQ89NKoeH1mn8li&#10;9m3Mbk3aX98VhB6HmfmGWW97W4sHtd44VjCbJiCIC6cNlwqOh4/JGwgfkDXWjknBD3nYboaDNWba&#10;dfxFjzyUIkLYZ6igCqHJpPRFRRb91DXE0bu61mKIsi2lbrGLcFvLNEkW0qLhuFBhQ+8VFbf82yqg&#10;NOnyu7n4z3NzMr83OTum+1qp8ajfrUAE6sN/+NXeawXzJTy/xB8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MapQ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353,0;329,34;304,70;279,107;254,145;228,184;203,222;178,260;154,298;130,335;108,370;88,403;68,434;51,463;36,488;22,510;12,529;7,537;4,544;2,552;1,558;0,564;0,570;2,576;4,581;6,585;10,589;15,593;20,596;25,598;31,600;38,602;46,603;54,603;63,603;72,603;82,602;92,600;102,598;113,595;125,591;136,588;148,583;161,578;173,572;186,566;199,559;212,551;226,543;239,536;252,531;265,528;277,528;290,529;302,532;315,537;327,543;339,550;351,558;363,567;375,576;400,597;425,617;438,627" o:connectangles="0,0,0,0,0,0,0,0,0,0,0,0,0,0,0,0,0,0,0,0,0,0,0,0,0,0,0,0,0,0,0,0,0,0,0,0,0,0,0,0,0,0,0,0,0,0,0,0,0,0,0,0,0,0,0,0,0,0,0,0,0,0,0,0"/>
                  </v:shape>
                  <v:shape id="Freeform 102" o:spid="_x0000_s1036" style="position:absolute;left:3732;top:1854;width:777;height:1620;rotation:-6324833fd;flip:x y;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T+ewAAA&#10;ANsAAAAPAAAAZHJzL2Rvd25yZXYueG1sRE/LasJAFN0X/IfhCt3ViULFRkcRwRIKpZrU/TVzTYKZ&#10;OyEzzePvnUXB5eG8N7vB1KKj1lWWFcxnEQji3OqKCwW/2fFtBcJ5ZI21ZVIwkoPddvKywVjbns/U&#10;pb4QIYRdjApK75tYSpeXZNDNbEMcuJttDfoA20LqFvsQbmq5iKKlNFhxaCixoUNJ+T39MwocfhWn&#10;/vuUXH8+9lU3XhbcZ59KvU6H/RqEp8E/xf/uRCt4D+vDl/AD5P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3T+e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777,1620;772,1616;759,1604;749,1596;737,1585;724,1573;709,1559;692,1544;675,1527;655,1509;635,1489;614,1468;592,1445;568,1421;545,1396;520,1370;496,1343;470,1314;445,1285;419,1254;394,1223;369,1191;343,1158;319,1124;295,1090;271,1055;248,1020;225,984;204,947;184,910;165,873;147,835;130,797;114,759;99,720;86,682;73,644;62,606;51,568;42,530;33,493;26,457;19,422;14,387;9,353;6,320;3,288;1,258;0,228;0,200;1,173;2,148;4,125;7,103;11,83;15,66;21,50;26,36;33,24;40,15;48,8;57,4;66,2;77,0" o:connectangles="0,0,0,0,0,0,0,0,0,0,0,0,0,0,0,0,0,0,0,0,0,0,0,0,0,0,0,0,0,0,0,0,0,0,0,0,0,0,0,0,0,0,0,0,0,0,0,0,0,0,0,0,0,0,0,0,0,0,0,0,0,0,0,0"/>
                  </v:shape>
                  <v:shape id="Freeform 103" o:spid="_x0000_s1037" style="position:absolute;left:5567;top:2063;width:527;height:621;rotation:-6324833fd;flip:x y;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6+txAAA&#10;ANsAAAAPAAAAZHJzL2Rvd25yZXYueG1sRI/RasJAFETfC/2H5Rb6phtLKyW6hloQLKLS6Adcstck&#10;TfZu2F01+vWuIPRxmJkzzDTrTStO5HxtWcFomIAgLqyuuVSw3y0GnyB8QNbYWiYFF/KQzZ6fpphq&#10;e+ZfOuWhFBHCPkUFVQhdKqUvKjLoh7Yjjt7BOoMhSldK7fAc4aaVb0kylgZrjgsVdvRdUdHkR6Ng&#10;vjErsz3Ol+vL4l3/XMk1+d9KqdeX/msCIlAf/sOP9lIr+BjB/Uv8AX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evrcQAAADbAAAADwAAAAAAAAAAAAAAAACXAgAAZHJzL2Rv&#10;d25yZXYueG1sUEsFBgAAAAAEAAQA9QAAAIgDA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469,26;438,56;408,87;377,117;347,148;317,179;287,210;257,241;228,273;199,304;170,336;141,367;112,399;84,431;56,462;28,494;0,526;15,538;30,550;46,560;63,569;80,578;98,586;116,593;135,599;154,604;173,609;192,613;212,616;232,618;251,620;271,621;290,621;309,621;328,620;347,618;365,616;382,614;399,610;416,607;432,603;447,598;461,593;475,587;488,581;499,575;510,568;519,561;527,553;526,522;525,490;524,458;523,426;523,394;522,362;521,330;521,298;520,266;520,234;520,201;519,169;519,137;519,104;519,71" o:connectangles="0,0,0,0,0,0,0,0,0,0,0,0,0,0,0,0,0,0,0,0,0,0,0,0,0,0,0,0,0,0,0,0,0,0,0,0,0,0,0,0,0,0,0,0,0,0,0,0,0,0,0,0,0,0,0,0,0,0,0,0,0,0,0,0"/>
                  </v:shape>
                  <v:shape id="Freeform 104" o:spid="_x0000_s1038" style="position:absolute;left:5692;top:2349;width:122;height:369;rotation:-6324833fd;flip:x y;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8kdxAAA&#10;ANsAAAAPAAAAZHJzL2Rvd25yZXYueG1sRI/NasMwEITvgb6D2EJvsdxAS+JGNiUk0Eub3wdYrK3t&#10;xlq5khy7b18FAjkOM/MNsyxG04oLOd9YVvCcpCCIS6sbrhScjpvpHIQPyBpby6TgjzwU+cNkiZm2&#10;A+/pcgiViBD2GSqoQ+gyKX1Zk0Gf2I44et/WGQxRukpqh0OEm1bO0vRVGmw4LtTY0aqm8nzojYLh&#10;3I/utO63+5X9nO/a35+vBR2Venoc399ABBrDPXxrf2gFLzO4fok/QO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0/JHcQAAADbAAAADwAAAAAAAAAAAAAAAACXAgAAZHJzL2Rv&#10;d25yZXYueG1sUEsFBgAAAAAEAAQA9QAAAIgDA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117,0;117,22;117,44;118,67;118,91;118,115;118,139;119,163;119,187;119,209;120,231;120,252;121,271;121,289;121,305;122,319;122,330;122,335;121,340;120,344;117,348;115,351;112,355;108,357;104,360;100,362;95,364;90,366;85,367;80,368;74,368;69,369;63,369;57,369;52,368;46,367;41,367;35,365;30,364;25,362;21,360;17,358;13,355;9,353;6,350;4,347;2,343;1,340;0,336;0,331;1,325;2,318;4,310;6,300;9,290;13,278;17,266;25,240;35,212;46,182;57,153;68,123;79,96;89,70" o:connectangles="0,0,0,0,0,0,0,0,0,0,0,0,0,0,0,0,0,0,0,0,0,0,0,0,0,0,0,0,0,0,0,0,0,0,0,0,0,0,0,0,0,0,0,0,0,0,0,0,0,0,0,0,0,0,0,0,0,0,0,0,0,0,0,0"/>
                  </v:shape>
                </v:group>
                <v:group id="Group 105" o:spid="_x0000_s1039" style="position:absolute;left:3326;top:1047;width:789;height:1994" coordorigin="3242,1182" coordsize="789,19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Freeform 106" o:spid="_x0000_s1040" style="position:absolute;left:2995;top:2142;width:1281;height:788;rotation:-6324833fd;flip:x y;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J28xQAA&#10;ANsAAAAPAAAAZHJzL2Rvd25yZXYueG1sRI/dasJAFITvC32H5RR612wsViR1FSm0FETU+HN9yJ5m&#10;o9mzaXZr0rd3BcHLYWa+YSaz3tbiTK2vHCsYJCkI4sLpiksFu+3nyxiED8gaa8ek4J88zKaPDxPM&#10;tOt4Q+c8lCJC2GeowITQZFL6wpBFn7iGOHo/rrUYomxLqVvsItzW8jVNR9JixXHBYEMfhopT/mcV&#10;lIv9MF3mXd0dzK9c6ONytf4KSj0/9fN3EIH6cA/f2t9awdsQrl/iD5DT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wnbzFAAAA2wAAAA8AAAAAAAAAAAAAAAAAlwIAAGRycy9k&#10;b3ducmV2LnhtbFBLBQYAAAAABAAEAPUAAACJAw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24,416;59,423;95,431;130,439;166,448;201,457;237,465;273,474;309,484;345,494;380,503;416,514;452,524;488,535;524,546;560,557;596,569;634,581;674,595;716,609;758,624;802,639;845,654;889,670;932,685;973,700;1013,714;1051,728;1087,741;1120,752;1149,763;1175,773;1196,780;1205,783;1214,786;1222,787;1229,788;1236,788;1242,788;1248,786;1253,785;1258,783;1262,780;1266,777;1269,773;1272,769;1274,765;1276,761;1278,756;1279,751;1280,746;1281,740;1281,735;1281,730;1281,724;1280,719;1280,714;1279,708;1277,703;1276,698;1275,693;1273,689;1271,685;1270,681" o:connectangles="0,0,0,0,0,0,0,0,0,0,0,0,0,0,0,0,0,0,0,0,0,0,0,0,0,0,0,0,0,0,0,0,0,0,0,0,0,0,0,0,0,0,0,0,0,0,0,0,0,0,0,0,0,0,0,0,0,0,0,0,0,0,0,0"/>
                  </v:shape>
                  <v:shape id="Freeform 107" o:spid="_x0000_s1041" style="position:absolute;left:3426;top:1640;width:704;height:507;rotation:-6324833fd;flip:x y;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XyNwAAA&#10;ANsAAAAPAAAAZHJzL2Rvd25yZXYueG1sRI9Bi8IwFITvC/6H8ARva6qgq9UoKsh6tXrx9mieTbF5&#10;KU201V+/EYQ9DjPzDbNcd7YSD2p86VjBaJiAIM6dLrlQcD7tv2cgfEDWWDkmBU/ysF71vpaYatfy&#10;kR5ZKESEsE9RgQmhTqX0uSGLfuhq4uhdXWMxRNkUUjfYRrit5DhJptJiyXHBYE07Q/ktu1sF2/n+&#10;d8o0SkzI6suPz9qX1YVSg363WYAI1IX/8Kd90AomE3h/iT9Ar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DXyNwAAAANsAAAAPAAAAAAAAAAAAAAAAAJcCAABkcnMvZG93bnJl&#10;di54bWxQSwUGAAAAAAQABAD1AAAAhAM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277;23,291;47,305;72,320;98,335;125,351;151,367;178,382;204,398;230,413;254,428;278,442;300,455;321,466;339,477;355,487;368,495;374,498;379,501;385,503;390,505;395,506;400,507;405,507;410,507;414,507;419,506;423,504;427,503;431,501;435,498;439,495;443,492;446,489;450,485;453,482;457,478;460,473;464,469;467,464;470,459;476,449;482,438;488,426;495,415;497,409;499,402;499,395;499,388;499,381;498,374;496,366;494,358;489,343;484,327;481,320;479,312;477,305;476,298;474,291;473,285;473,278;474,273;476,268" o:connectangles="0,0,0,0,0,0,0,0,0,0,0,0,0,0,0,0,0,0,0,0,0,0,0,0,0,0,0,0,0,0,0,0,0,0,0,0,0,0,0,0,0,0,0,0,0,0,0,0,0,0,0,0,0,0,0,0,0,0,0,0,0,0,0,0"/>
                  </v:shape>
                  <v:shape id="Freeform 108" o:spid="_x0000_s1042" style="position:absolute;left:3579;top:1307;width:531;height:281;rotation:-6324833fd;flip:x y;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NzdxQAA&#10;ANsAAAAPAAAAZHJzL2Rvd25yZXYueG1sRI9Ba8JAFITvgv9heUJvurFQkdRVqqVUqD1oFfT2yD6T&#10;0OzbkH0m6b/vFgoeh5n5hlmseleplppQejYwnSSgiDNvS84NHL/exnNQQZAtVp7JwA8FWC2HgwWm&#10;1ne8p/YguYoQDikaKETqVOuQFeQwTHxNHL2rbxxKlE2ubYNdhLtKPybJTDssOS4UWNOmoOz7cHMG&#10;ulY+b/PXDy4373JZ747nXXbaGvMw6l+eQQn1cg//t7fWwNMM/r7EH6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w3N3FAAAA2wAAAA8AAAAAAAAAAAAAAAAAlwIAAGRycy9k&#10;b3ducmV2LnhtbFBLBQYAAAAABAAEAPUAAACJAw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16,132;36,140;56,149;76,158;96,167;116,176;137,184;157,194;177,203;198,212;219,222;240,231;261,241;282,251;304,261;325,271;347,281;364,272;379,262;394,252;408,242;421,233;434,223;446,213;456,202;467,193;476,183;484,172;492,162;500,152;506,143;512,133;517,123;521,114;524,104;527,95;529,86;530,78;531,69;531,61;530,53;529,45;527,37;524,30;521,23;517,17;512,11;507,5;501,0;485,1;470,2;455,3;439,4;424,5;409,7;394,9;379,10;363,12;349,14;334,16;319,18;304,20;289,23;274,25" o:connectangles="0,0,0,0,0,0,0,0,0,0,0,0,0,0,0,0,0,0,0,0,0,0,0,0,0,0,0,0,0,0,0,0,0,0,0,0,0,0,0,0,0,0,0,0,0,0,0,0,0,0,0,0,0,0,0,0,0,0,0,0,0,0,0,0"/>
                  </v:shape>
                  <v:shape id="Freeform 109" o:spid="_x0000_s1043" style="position:absolute;left:3740;top:1424;width:359;height:83;rotation:-6324833fd;flip:x y;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AUAwwAA&#10;ANsAAAAPAAAAZHJzL2Rvd25yZXYueG1sRI9Ba8JAFITvhf6H5Qm91Y0tqZJmE0pF9FoVxNtr9pnE&#10;ZN+G7BqTf98tFHocZuYbJs1H04qBeldbVrCYRyCIC6trLhUcD5vnFQjnkTW2lknBRA7y7PEhxUTb&#10;O3/RsPelCBB2CSqovO8SKV1RkUE3tx1x8C62N+iD7Eupe7wHuGnlSxS9SYM1h4UKO/qsqGj2N6OA&#10;/NR08YnP1+Y0vspvtz4vt2ulnmbjxzsIT6P/D/+1d1pBvITfL+EHyO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zAUAwwAAANsAAAAPAAAAAAAAAAAAAAAAAJcCAABkcnMvZG93&#10;bnJldi54bWxQSwUGAAAAAAQABAD1AAAAhwM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63;10,60;21,57;31,54;42,51;65,46;88,40;112,35;136,30;160,26;184,21;207,17;229,14;250,11;270,8;288,5;305,3;319,1;331,0;336,0;340,0;344,1;348,2;351,4;353,6;355,8;357,10;358,13;359,16;359,19;359,23;359,26;358,30;357,34;355,38;354,42;352,45;349,49;347,53;344,57;341,60;338,64;335,67;332,70;328,73;324,75;320,77;316,79;312,81;308,82;304,82;299,83;293,83;287,83;278,83;260,82;238,81;214,80;189,78;162,77;136,74;110,72;85,70;62,68" o:connectangles="0,0,0,0,0,0,0,0,0,0,0,0,0,0,0,0,0,0,0,0,0,0,0,0,0,0,0,0,0,0,0,0,0,0,0,0,0,0,0,0,0,0,0,0,0,0,0,0,0,0,0,0,0,0,0,0,0,0,0,0,0,0,0,0"/>
                  </v:shape>
                  <v:shape id="Freeform 110" o:spid="_x0000_s1044" style="position:absolute;left:3055;top:2488;width:919;height:444;rotation:-6324833fd;flip:x y;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HuQvQAA&#10;ANsAAAAPAAAAZHJzL2Rvd25yZXYueG1sRE+9CsIwEN4F3yGc4CKaWlCkGkUEQcTF2sXtaM622FxK&#10;E7X69GYQHD++/9WmM7V4UusqywqmkwgEcW51xYWC7LIfL0A4j6yxtkwK3uRgs+73Vpho++IzPVNf&#10;iBDCLkEFpfdNIqXLSzLoJrYhDtzNtgZ9gG0hdYuvEG5qGUfRXBqsODSU2NCupPyePoyCmI+Lk85u&#10;s49N30fcZ49rjCOlhoNuuwThqfN/8c990ApmYWz4En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XxHuQvQAAANsAAAAPAAAAAAAAAAAAAAAAAJcCAABkcnMvZG93bnJldi54&#10;bWxQSwUGAAAAAAQABAD1AAAAgQM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919,426;916,424;907,420;894,413;875,403;852,391;825,377;794,361;760,343;724,324;685,304;644,283;602,261;558,238;514,216;470,193;426,170;384,148;342,128;322,118;301,108;281,98;262,89;242,80;223,71;205,63;187,55;170,48;153,41;137,34;122,28;107,23;93,18;80,13;67,9;56,6;46,4;36,2;28,1;20,0;14,0;9,1;5,3;2,6;0,9;0,14;1,19;4,25;7,31;12,37;17,43;24,50;32,57;41,64;50,71;61,78;72,85;84,93;97,100;111,108;126,116;141,124;157,132;173,140" o:connectangles="0,0,0,0,0,0,0,0,0,0,0,0,0,0,0,0,0,0,0,0,0,0,0,0,0,0,0,0,0,0,0,0,0,0,0,0,0,0,0,0,0,0,0,0,0,0,0,0,0,0,0,0,0,0,0,0,0,0,0,0,0,0,0,0"/>
                  </v:shape>
                </v:group>
              </v:group>
            </w:pict>
          </mc:Fallback>
        </mc:AlternateContent>
      </w:r>
      <w:r>
        <w:rPr>
          <w:noProof/>
          <w:lang w:eastAsia="zh-CN"/>
        </w:rPr>
        <mc:AlternateContent>
          <mc:Choice Requires="wps">
            <w:drawing>
              <wp:anchor distT="0" distB="0" distL="114300" distR="114300" simplePos="0" relativeHeight="251662336" behindDoc="1" locked="0" layoutInCell="1" allowOverlap="1" wp14:anchorId="36D292BB" wp14:editId="48AA6894">
                <wp:simplePos x="0" y="0"/>
                <wp:positionH relativeFrom="column">
                  <wp:posOffset>66040</wp:posOffset>
                </wp:positionH>
                <wp:positionV relativeFrom="paragraph">
                  <wp:posOffset>1345565</wp:posOffset>
                </wp:positionV>
                <wp:extent cx="3682365" cy="7882255"/>
                <wp:effectExtent l="2540" t="0" r="10795" b="17780"/>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A9C2"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white [3212]" stroked="f">
                <v:fill opacity="21626f" color2="#b2a1c7 [1943]" rotate="t" angle="-45" focus="100%" type="gradient"/>
                <v:path arrowok="t" o:connecttype="custom" o:connectlocs="21018,47215;16718,47215;12897,45606;9076,42923;6210,40240;3344,37021;1433,32729;478,28973;0,23608;478,19315;1433,14486;3344,10731;6210,6975;9076,4292;12897,2683;16718,537;21018,0;3251984,0;3251984,0;3251984,537;3262970,537;3273956,1073;3284943,2146;3295929,3756;3306438,4829;3317424,6975;3327933,9121;3338442,11804;3348951,14486;3359459,17706;3369968,21461;3379999,25217;3390030,29509;3400061,33802;3409615,38631;3419646,43459;3429199,48825;3438753,54727;3447829,61165;3456904,67067;3466458,73505;3475533,80480;3484132,87455;3492730,94967;3501328,101942;3509448,109453;3518046,117501;3526167,126086;3534287,134671;3541930,143255;3549572,152376;3556738,162034;3571068,180813;3584442,200128;3596862,221053;3609281,241978;3620268,264512;3630777,286510;3635076,298851;3639852,310118;3644629,322458;3648450,334262;3652749,346602;3656093,358943" o:connectangles="0,0,0,0,0,0,0,0,0,0,0,0,0,0,0,0,0,0,0,0,0,0,0,0,0,0,0,0,0,0,0,0,0,0,0,0,0,0,0,0,0,0,0,0,0,0,0,0,0,0,0,0,0,0,0,0,0,0,0,0,0,0,0,0"/>
              </v:shape>
            </w:pict>
          </mc:Fallback>
        </mc:AlternateContent>
      </w:r>
      <w:r>
        <w:rPr>
          <w:noProof/>
          <w:lang w:eastAsia="zh-CN"/>
        </w:rPr>
        <mc:AlternateContent>
          <mc:Choice Requires="wps">
            <w:drawing>
              <wp:anchor distT="0" distB="0" distL="114300" distR="114300" simplePos="0" relativeHeight="251657215" behindDoc="1" locked="0" layoutInCell="1" allowOverlap="1" wp14:anchorId="4753E594" wp14:editId="070BE2D8">
                <wp:simplePos x="0" y="0"/>
                <wp:positionH relativeFrom="column">
                  <wp:posOffset>52070</wp:posOffset>
                </wp:positionH>
                <wp:positionV relativeFrom="paragraph">
                  <wp:posOffset>1447165</wp:posOffset>
                </wp:positionV>
                <wp:extent cx="3594100" cy="7759700"/>
                <wp:effectExtent l="1270" t="0" r="11430" b="13335"/>
                <wp:wrapNone/>
                <wp:docPr id="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41F4C"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color="#c2d69b [1942]" stroked="f">
                <v:fill color2="#c2d69b [1942]" rotate="t" focus="100%" type="gradient"/>
                <v:path arrowok="t" o:connecttype="custom" o:connectlocs="3165821,0;3187769,1244;3209124,2488;3231072,6221;3251833,10575;3273188,16796;3292763,23639;3312931,32348;3331913,41679;3351488,52254;3369877,64695;3387079,77137;3405468,90200;3422077,105130;3438093,120682;3453515,137477;3468938,154895;3482581,172935;3496225,192220;3508682,212748;3520545,232654;3532409,254427;3541900,276821;3551391,299216;3560882,322232;3568593,346493;3574525,371376;3580457,396259;3585795,421763;3589355,447268;3592320,473395;3593507,500144;3594100,526893;3594100,7232807;3593507,7260178;3592320,7286305;3589355,7312432;3585795,7338559;3580457,7364064;3574525,7388946;3568593,7413207;3560882,7438090;3551391,7461106;3541900,7483501;3532409,7505273;3520545,7526424;3508682,7547574;3496225,7567480;3482581,7586142;3468938,7605427;3453515,7622845;3438093,7639641;3422077,7654570;3405468,7669500;3387079,7683185;3369877,7695627;3351488,7707446;3331913,7718021;3312931,7727974;3292763,7736061;3273188,7743526;3251833,7749125;3231072,7753479;3209124,7757212" o:connectangles="0,0,0,0,0,0,0,0,0,0,0,0,0,0,0,0,0,0,0,0,0,0,0,0,0,0,0,0,0,0,0,0,0,0,0,0,0,0,0,0,0,0,0,0,0,0,0,0,0,0,0,0,0,0,0,0,0,0,0,0,0,0,0,0"/>
              </v:shape>
            </w:pict>
          </mc:Fallback>
        </mc:AlternateContent>
      </w:r>
      <w:r w:rsidR="00C243F9">
        <w:br w:type="page"/>
      </w:r>
    </w:p>
    <w:p w14:paraId="61369B13" w14:textId="604CAC73" w:rsidR="00DD60A4" w:rsidRDefault="00BC172E">
      <w:r>
        <w:rPr>
          <w:noProof/>
          <w:lang w:eastAsia="zh-CN"/>
        </w:rPr>
        <w:lastRenderedPageBreak/>
        <mc:AlternateContent>
          <mc:Choice Requires="wps">
            <w:drawing>
              <wp:anchor distT="0" distB="0" distL="114300" distR="114300" simplePos="0" relativeHeight="251711488" behindDoc="0" locked="0" layoutInCell="1" allowOverlap="1" wp14:anchorId="789B29D7" wp14:editId="54266710">
                <wp:simplePos x="0" y="0"/>
                <wp:positionH relativeFrom="column">
                  <wp:posOffset>4129405</wp:posOffset>
                </wp:positionH>
                <wp:positionV relativeFrom="paragraph">
                  <wp:posOffset>1624965</wp:posOffset>
                </wp:positionV>
                <wp:extent cx="2957830" cy="6089650"/>
                <wp:effectExtent l="1905" t="0" r="0" b="0"/>
                <wp:wrapNone/>
                <wp:docPr id="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608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CD43" w14:textId="77777777" w:rsidR="00DD60A4" w:rsidRDefault="009C72CB">
                            <w:sdt>
                              <w:sdtPr>
                                <w:id w:val="867295"/>
                                <w:picture/>
                              </w:sdtPr>
                              <w:sdtEndPr/>
                              <w:sdtContent>
                                <w:r w:rsidR="00CB699C">
                                  <w:rPr>
                                    <w:noProof/>
                                    <w:lang w:eastAsia="zh-CN"/>
                                  </w:rPr>
                                  <w:drawing>
                                    <wp:inline distT="0" distB="0" distL="0" distR="0" wp14:anchorId="103D7495" wp14:editId="20AE43CF">
                                      <wp:extent cx="2581275" cy="309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2581902" cy="3099553"/>
                                              </a:xfrm>
                                              <a:prstGeom prst="rect">
                                                <a:avLst/>
                                              </a:prstGeom>
                                              <a:noFill/>
                                              <a:ln>
                                                <a:noFill/>
                                              </a:ln>
                                            </pic:spPr>
                                          </pic:pic>
                                        </a:graphicData>
                                      </a:graphic>
                                    </wp:inline>
                                  </w:drawing>
                                </w:r>
                              </w:sdtContent>
                            </w:sdt>
                          </w:p>
                          <w:sdt>
                            <w:sdtPr>
                              <w:rPr>
                                <w:rStyle w:val="PhotocaptionChar"/>
                                <w:i/>
                              </w:rPr>
                              <w:id w:val="871944565"/>
                            </w:sdtPr>
                            <w:sdtEndPr>
                              <w:rPr>
                                <w:rStyle w:val="DefaultParagraphFont"/>
                                <w:b/>
                                <w:i w:val="0"/>
                              </w:rPr>
                            </w:sdtEndPr>
                            <w:sdtContent>
                              <w:p w14:paraId="1D875769" w14:textId="77777777" w:rsidR="00CB699C" w:rsidRPr="00CB699C" w:rsidRDefault="00CB699C" w:rsidP="007D5DCE">
                                <w:pPr>
                                  <w:pStyle w:val="Photocaption"/>
                                  <w:rPr>
                                    <w:rStyle w:val="PhotocaptionChar"/>
                                    <w:i/>
                                  </w:rPr>
                                </w:pPr>
                                <w:r w:rsidRPr="00CB699C">
                                  <w:rPr>
                                    <w:rStyle w:val="PhotocaptionChar"/>
                                    <w:i/>
                                  </w:rPr>
                                  <w:t>Room 2, King Tut Mini Unit</w:t>
                                </w:r>
                                <w:r w:rsidRPr="00CB699C">
                                  <w:rPr>
                                    <w:rStyle w:val="PhotocaptionChar"/>
                                    <w:i/>
                                  </w:rPr>
                                  <w:br/>
                                  <w:t>Art work by Tahir</w:t>
                                </w:r>
                              </w:p>
                              <w:p w14:paraId="6C312957" w14:textId="77777777" w:rsidR="0006660E" w:rsidRDefault="00CB699C" w:rsidP="007D5DCE">
                                <w:pPr>
                                  <w:pStyle w:val="Photocaption"/>
                                  <w:rPr>
                                    <w:rStyle w:val="PhotocaptionChar"/>
                                    <w:i/>
                                  </w:rPr>
                                </w:pPr>
                                <w:r w:rsidRPr="00CB699C">
                                  <w:rPr>
                                    <w:rStyle w:val="PhotocaptionChar"/>
                                    <w:i/>
                                  </w:rPr>
                                  <w:t>The students read about the Boy King of Egypt and his gifts to the Egyptian people.</w:t>
                                </w:r>
                              </w:p>
                              <w:p w14:paraId="350BD269" w14:textId="77777777" w:rsidR="00DD60A4" w:rsidRPr="00CB699C" w:rsidRDefault="009C72CB" w:rsidP="007D5DCE">
                                <w:pPr>
                                  <w:pStyle w:val="Photocaption"/>
                                  <w:rPr>
                                    <w:b w:val="0"/>
                                    <w:i w:val="0"/>
                                  </w:rPr>
                                </w:pPr>
                              </w:p>
                            </w:sdtContent>
                          </w:sdt>
                          <w:sdt>
                            <w:sdtPr>
                              <w:rPr>
                                <w:rStyle w:val="TextRightAlignedChar"/>
                                <w:b w:val="0"/>
                                <w:caps w:val="0"/>
                                <w:sz w:val="22"/>
                              </w:rPr>
                              <w:id w:val="183328356"/>
                            </w:sdtPr>
                            <w:sdtEndPr>
                              <w:rPr>
                                <w:rStyle w:val="DefaultParagraphFont"/>
                              </w:rPr>
                            </w:sdtEndPr>
                            <w:sdtContent>
                              <w:p w14:paraId="2193DDE3" w14:textId="77777777" w:rsidR="00EA0D3B" w:rsidRPr="004F0F33" w:rsidRDefault="009C72CB" w:rsidP="00EA0D3B">
                                <w:pPr>
                                  <w:pStyle w:val="SectionLabelALLCAPS"/>
                                  <w:rPr>
                                    <w:rStyle w:val="SectionLabelALLCAPSChar"/>
                                    <w:b/>
                                    <w:caps/>
                                  </w:rPr>
                                </w:pPr>
                                <w:sdt>
                                  <w:sdtPr>
                                    <w:rPr>
                                      <w:rStyle w:val="SectionLabelALLCAPSChar"/>
                                      <w:b/>
                                      <w:caps/>
                                    </w:rPr>
                                    <w:id w:val="365257704"/>
                                  </w:sdtPr>
                                  <w:sdtEndPr>
                                    <w:rPr>
                                      <w:rStyle w:val="DefaultParagraphFont"/>
                                    </w:rPr>
                                  </w:sdtEndPr>
                                  <w:sdtContent>
                                    <w:r w:rsidR="0006660E">
                                      <w:rPr>
                                        <w:rStyle w:val="SectionLabelALLCAPSChar"/>
                                        <w:b/>
                                        <w:caps/>
                                      </w:rPr>
                                      <w:t>Poetic Four Corners</w:t>
                                    </w:r>
                                  </w:sdtContent>
                                </w:sdt>
                              </w:p>
                              <w:p w14:paraId="40B41BD7" w14:textId="77777777" w:rsidR="00EA0D3B" w:rsidRDefault="0006660E" w:rsidP="0006660E">
                                <w:pPr>
                                  <w:pStyle w:val="Text"/>
                                  <w:rPr>
                                    <w:rStyle w:val="TextChar"/>
                                  </w:rPr>
                                </w:pPr>
                                <w:r>
                                  <w:rPr>
                                    <w:rStyle w:val="TextChar"/>
                                  </w:rPr>
                                  <w:t>Colors are colors</w:t>
                                </w:r>
                              </w:p>
                              <w:p w14:paraId="589CE0CB" w14:textId="77777777" w:rsidR="0006660E" w:rsidRDefault="0006660E" w:rsidP="0006660E">
                                <w:pPr>
                                  <w:pStyle w:val="Text"/>
                                  <w:rPr>
                                    <w:rStyle w:val="TextChar"/>
                                  </w:rPr>
                                </w:pPr>
                                <w:r>
                                  <w:rPr>
                                    <w:rStyle w:val="TextChar"/>
                                  </w:rPr>
                                  <w:t>Hue is hue</w:t>
                                </w:r>
                              </w:p>
                              <w:p w14:paraId="1568B5D9" w14:textId="77777777" w:rsidR="0006660E" w:rsidRDefault="0006660E" w:rsidP="0006660E">
                                <w:pPr>
                                  <w:pStyle w:val="Text"/>
                                  <w:rPr>
                                    <w:rStyle w:val="TextChar"/>
                                  </w:rPr>
                                </w:pPr>
                                <w:r>
                                  <w:rPr>
                                    <w:rStyle w:val="TextChar"/>
                                  </w:rPr>
                                  <w:t>Colors are beautiful</w:t>
                                </w:r>
                              </w:p>
                              <w:p w14:paraId="6D150119" w14:textId="77777777" w:rsidR="0006660E" w:rsidRDefault="0006660E" w:rsidP="0006660E">
                                <w:pPr>
                                  <w:pStyle w:val="Text"/>
                                  <w:rPr>
                                    <w:rStyle w:val="TextChar"/>
                                  </w:rPr>
                                </w:pPr>
                                <w:r>
                                  <w:rPr>
                                    <w:rStyle w:val="TextChar"/>
                                  </w:rPr>
                                  <w:t>So are you…</w:t>
                                </w:r>
                              </w:p>
                              <w:p w14:paraId="59D80FEC" w14:textId="77777777" w:rsidR="0006660E" w:rsidRDefault="0006660E" w:rsidP="0006660E">
                                <w:pPr>
                                  <w:pStyle w:val="Text"/>
                                  <w:rPr>
                                    <w:rStyle w:val="TextChar"/>
                                  </w:rPr>
                                </w:pPr>
                              </w:p>
                              <w:p w14:paraId="50E7A3AE" w14:textId="77777777" w:rsidR="0006660E" w:rsidRPr="0006660E" w:rsidRDefault="0006660E" w:rsidP="0006660E">
                                <w:pPr>
                                  <w:pStyle w:val="Text"/>
                                  <w:rPr>
                                    <w:rStyle w:val="TextChar"/>
                                    <w:i/>
                                  </w:rPr>
                                </w:pPr>
                                <w:r w:rsidRPr="0006660E">
                                  <w:rPr>
                                    <w:rStyle w:val="TextChar"/>
                                    <w:i/>
                                  </w:rPr>
                                  <w:t>--Jacob from Classroom 4</w:t>
                                </w:r>
                              </w:p>
                              <w:p w14:paraId="617F26F8" w14:textId="77777777" w:rsidR="00EA0D3B" w:rsidRDefault="00EA0D3B" w:rsidP="0006660E">
                                <w:pPr>
                                  <w:pStyle w:val="Text"/>
                                  <w:rPr>
                                    <w:rStyle w:val="TextChar"/>
                                  </w:rPr>
                                </w:pPr>
                              </w:p>
                              <w:p w14:paraId="6606F359" w14:textId="77777777" w:rsidR="00DD60A4" w:rsidRDefault="009C72CB" w:rsidP="00EA0D3B">
                                <w:pPr>
                                  <w:pStyle w:val="TextRightAligned"/>
                                  <w:rPr>
                                    <w:rStyle w:val="TextRightAlignedChar"/>
                                  </w:rPr>
                                </w:pPr>
                              </w:p>
                            </w:sdtContent>
                          </w:sdt>
                          <w:p w14:paraId="33B295D1" w14:textId="77777777" w:rsidR="00DD60A4" w:rsidRDefault="00DD60A4">
                            <w:pPr>
                              <w:pStyle w:val="TextRightAligned"/>
                              <w:rPr>
                                <w:rStyle w:val="TextRightAlignedChar"/>
                              </w:rPr>
                            </w:pPr>
                          </w:p>
                          <w:sdt>
                            <w:sdtPr>
                              <w:rPr>
                                <w:rStyle w:val="TextRightAlignedChar"/>
                              </w:rPr>
                              <w:id w:val="871944567"/>
                              <w:showingPlcHdr/>
                            </w:sdtPr>
                            <w:sdtEndPr>
                              <w:rPr>
                                <w:rStyle w:val="DefaultParagraphFont"/>
                              </w:rPr>
                            </w:sdtEndPr>
                            <w:sdtContent>
                              <w:p w14:paraId="652A4FC3" w14:textId="77777777" w:rsidR="00E93E23" w:rsidRDefault="00E93E23" w:rsidP="00E93E23">
                                <w:pPr>
                                  <w:pStyle w:val="TextRightAligned"/>
                                  <w:rPr>
                                    <w:rStyle w:val="TextRightAlignedChar"/>
                                  </w:rPr>
                                </w:pPr>
                                <w:r>
                                  <w:t>[Type your signature(s) as teacher(s) or aide(s).]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29D7" id="Text Box 183" o:spid="_x0000_s1029" type="#_x0000_t202" style="position:absolute;margin-left:325.15pt;margin-top:127.95pt;width:232.9pt;height:4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" filled="f" stroked="f">
                <v:textbox>
                  <w:txbxContent>
                    <w:p w14:paraId="4718CD43" w14:textId="77777777" w:rsidR="00DD60A4" w:rsidRDefault="009C72CB">
                      <w:sdt>
                        <w:sdtPr>
                          <w:id w:val="867295"/>
                          <w:picture/>
                        </w:sdtPr>
                        <w:sdtEndPr/>
                        <w:sdtContent>
                          <w:r w:rsidR="00CB699C">
                            <w:rPr>
                              <w:noProof/>
                              <w:lang w:eastAsia="zh-CN"/>
                            </w:rPr>
                            <w:drawing>
                              <wp:inline distT="0" distB="0" distL="0" distR="0" wp14:anchorId="103D7495" wp14:editId="20AE43CF">
                                <wp:extent cx="2581275" cy="309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2581902" cy="3099553"/>
                                        </a:xfrm>
                                        <a:prstGeom prst="rect">
                                          <a:avLst/>
                                        </a:prstGeom>
                                        <a:noFill/>
                                        <a:ln>
                                          <a:noFill/>
                                        </a:ln>
                                      </pic:spPr>
                                    </pic:pic>
                                  </a:graphicData>
                                </a:graphic>
                              </wp:inline>
                            </w:drawing>
                          </w:r>
                        </w:sdtContent>
                      </w:sdt>
                    </w:p>
                    <w:sdt>
                      <w:sdtPr>
                        <w:rPr>
                          <w:rStyle w:val="PhotocaptionChar"/>
                          <w:i/>
                        </w:rPr>
                        <w:id w:val="871944565"/>
                      </w:sdtPr>
                      <w:sdtEndPr>
                        <w:rPr>
                          <w:rStyle w:val="DefaultParagraphFont"/>
                          <w:b/>
                          <w:i w:val="0"/>
                        </w:rPr>
                      </w:sdtEndPr>
                      <w:sdtContent>
                        <w:p w14:paraId="1D875769" w14:textId="77777777" w:rsidR="00CB699C" w:rsidRPr="00CB699C" w:rsidRDefault="00CB699C" w:rsidP="007D5DCE">
                          <w:pPr>
                            <w:pStyle w:val="Photocaption"/>
                            <w:rPr>
                              <w:rStyle w:val="PhotocaptionChar"/>
                              <w:i/>
                            </w:rPr>
                          </w:pPr>
                          <w:r w:rsidRPr="00CB699C">
                            <w:rPr>
                              <w:rStyle w:val="PhotocaptionChar"/>
                              <w:i/>
                            </w:rPr>
                            <w:t>Room 2, King Tut Mini Unit</w:t>
                          </w:r>
                          <w:r w:rsidRPr="00CB699C">
                            <w:rPr>
                              <w:rStyle w:val="PhotocaptionChar"/>
                              <w:i/>
                            </w:rPr>
                            <w:br/>
                            <w:t>Art work by Tahir</w:t>
                          </w:r>
                        </w:p>
                        <w:p w14:paraId="6C312957" w14:textId="77777777" w:rsidR="0006660E" w:rsidRDefault="00CB699C" w:rsidP="007D5DCE">
                          <w:pPr>
                            <w:pStyle w:val="Photocaption"/>
                            <w:rPr>
                              <w:rStyle w:val="PhotocaptionChar"/>
                              <w:i/>
                            </w:rPr>
                          </w:pPr>
                          <w:r w:rsidRPr="00CB699C">
                            <w:rPr>
                              <w:rStyle w:val="PhotocaptionChar"/>
                              <w:i/>
                            </w:rPr>
                            <w:t>The students read about the Boy King of Egypt and his gifts to the Egyptian people.</w:t>
                          </w:r>
                        </w:p>
                        <w:p w14:paraId="350BD269" w14:textId="77777777" w:rsidR="00DD60A4" w:rsidRPr="00CB699C" w:rsidRDefault="009C72CB" w:rsidP="007D5DCE">
                          <w:pPr>
                            <w:pStyle w:val="Photocaption"/>
                            <w:rPr>
                              <w:b w:val="0"/>
                              <w:i w:val="0"/>
                            </w:rPr>
                          </w:pPr>
                        </w:p>
                      </w:sdtContent>
                    </w:sdt>
                    <w:sdt>
                      <w:sdtPr>
                        <w:rPr>
                          <w:rStyle w:val="TextRightAlignedChar"/>
                          <w:b w:val="0"/>
                          <w:caps w:val="0"/>
                          <w:sz w:val="22"/>
                        </w:rPr>
                        <w:id w:val="183328356"/>
                      </w:sdtPr>
                      <w:sdtEndPr>
                        <w:rPr>
                          <w:rStyle w:val="DefaultParagraphFont"/>
                        </w:rPr>
                      </w:sdtEndPr>
                      <w:sdtContent>
                        <w:p w14:paraId="2193DDE3" w14:textId="77777777" w:rsidR="00EA0D3B" w:rsidRPr="004F0F33" w:rsidRDefault="009C72CB" w:rsidP="00EA0D3B">
                          <w:pPr>
                            <w:pStyle w:val="SectionLabelALLCAPS"/>
                            <w:rPr>
                              <w:rStyle w:val="SectionLabelALLCAPSChar"/>
                              <w:b/>
                              <w:caps/>
                            </w:rPr>
                          </w:pPr>
                          <w:sdt>
                            <w:sdtPr>
                              <w:rPr>
                                <w:rStyle w:val="SectionLabelALLCAPSChar"/>
                                <w:b/>
                                <w:caps/>
                              </w:rPr>
                              <w:id w:val="365257704"/>
                            </w:sdtPr>
                            <w:sdtEndPr>
                              <w:rPr>
                                <w:rStyle w:val="DefaultParagraphFont"/>
                              </w:rPr>
                            </w:sdtEndPr>
                            <w:sdtContent>
                              <w:r w:rsidR="0006660E">
                                <w:rPr>
                                  <w:rStyle w:val="SectionLabelALLCAPSChar"/>
                                  <w:b/>
                                  <w:caps/>
                                </w:rPr>
                                <w:t>Poetic Four Corners</w:t>
                              </w:r>
                            </w:sdtContent>
                          </w:sdt>
                        </w:p>
                        <w:p w14:paraId="40B41BD7" w14:textId="77777777" w:rsidR="00EA0D3B" w:rsidRDefault="0006660E" w:rsidP="0006660E">
                          <w:pPr>
                            <w:pStyle w:val="Text"/>
                            <w:rPr>
                              <w:rStyle w:val="TextChar"/>
                            </w:rPr>
                          </w:pPr>
                          <w:r>
                            <w:rPr>
                              <w:rStyle w:val="TextChar"/>
                            </w:rPr>
                            <w:t>Colors are colors</w:t>
                          </w:r>
                        </w:p>
                        <w:p w14:paraId="589CE0CB" w14:textId="77777777" w:rsidR="0006660E" w:rsidRDefault="0006660E" w:rsidP="0006660E">
                          <w:pPr>
                            <w:pStyle w:val="Text"/>
                            <w:rPr>
                              <w:rStyle w:val="TextChar"/>
                            </w:rPr>
                          </w:pPr>
                          <w:r>
                            <w:rPr>
                              <w:rStyle w:val="TextChar"/>
                            </w:rPr>
                            <w:t>Hue is hue</w:t>
                          </w:r>
                        </w:p>
                        <w:p w14:paraId="1568B5D9" w14:textId="77777777" w:rsidR="0006660E" w:rsidRDefault="0006660E" w:rsidP="0006660E">
                          <w:pPr>
                            <w:pStyle w:val="Text"/>
                            <w:rPr>
                              <w:rStyle w:val="TextChar"/>
                            </w:rPr>
                          </w:pPr>
                          <w:r>
                            <w:rPr>
                              <w:rStyle w:val="TextChar"/>
                            </w:rPr>
                            <w:t>Colors are beautiful</w:t>
                          </w:r>
                        </w:p>
                        <w:p w14:paraId="6D150119" w14:textId="77777777" w:rsidR="0006660E" w:rsidRDefault="0006660E" w:rsidP="0006660E">
                          <w:pPr>
                            <w:pStyle w:val="Text"/>
                            <w:rPr>
                              <w:rStyle w:val="TextChar"/>
                            </w:rPr>
                          </w:pPr>
                          <w:r>
                            <w:rPr>
                              <w:rStyle w:val="TextChar"/>
                            </w:rPr>
                            <w:t>So are you…</w:t>
                          </w:r>
                        </w:p>
                        <w:p w14:paraId="59D80FEC" w14:textId="77777777" w:rsidR="0006660E" w:rsidRDefault="0006660E" w:rsidP="0006660E">
                          <w:pPr>
                            <w:pStyle w:val="Text"/>
                            <w:rPr>
                              <w:rStyle w:val="TextChar"/>
                            </w:rPr>
                          </w:pPr>
                        </w:p>
                        <w:p w14:paraId="50E7A3AE" w14:textId="77777777" w:rsidR="0006660E" w:rsidRPr="0006660E" w:rsidRDefault="0006660E" w:rsidP="0006660E">
                          <w:pPr>
                            <w:pStyle w:val="Text"/>
                            <w:rPr>
                              <w:rStyle w:val="TextChar"/>
                              <w:i/>
                            </w:rPr>
                          </w:pPr>
                          <w:r w:rsidRPr="0006660E">
                            <w:rPr>
                              <w:rStyle w:val="TextChar"/>
                              <w:i/>
                            </w:rPr>
                            <w:t>--Jacob from Classroom 4</w:t>
                          </w:r>
                        </w:p>
                        <w:p w14:paraId="617F26F8" w14:textId="77777777" w:rsidR="00EA0D3B" w:rsidRDefault="00EA0D3B" w:rsidP="0006660E">
                          <w:pPr>
                            <w:pStyle w:val="Text"/>
                            <w:rPr>
                              <w:rStyle w:val="TextChar"/>
                            </w:rPr>
                          </w:pPr>
                        </w:p>
                        <w:p w14:paraId="6606F359" w14:textId="77777777" w:rsidR="00DD60A4" w:rsidRDefault="009C72CB" w:rsidP="00EA0D3B">
                          <w:pPr>
                            <w:pStyle w:val="TextRightAligned"/>
                            <w:rPr>
                              <w:rStyle w:val="TextRightAlignedChar"/>
                            </w:rPr>
                          </w:pPr>
                        </w:p>
                      </w:sdtContent>
                    </w:sdt>
                    <w:p w14:paraId="33B295D1" w14:textId="77777777" w:rsidR="00DD60A4" w:rsidRDefault="00DD60A4">
                      <w:pPr>
                        <w:pStyle w:val="TextRightAligned"/>
                        <w:rPr>
                          <w:rStyle w:val="TextRightAlignedChar"/>
                        </w:rPr>
                      </w:pPr>
                    </w:p>
                    <w:sdt>
                      <w:sdtPr>
                        <w:rPr>
                          <w:rStyle w:val="TextRightAlignedChar"/>
                        </w:rPr>
                        <w:id w:val="871944567"/>
                        <w:showingPlcHdr/>
                      </w:sdtPr>
                      <w:sdtEndPr>
                        <w:rPr>
                          <w:rStyle w:val="DefaultParagraphFont"/>
                        </w:rPr>
                      </w:sdtEndPr>
                      <w:sdtContent>
                        <w:p w14:paraId="652A4FC3" w14:textId="77777777" w:rsidR="00E93E23" w:rsidRDefault="00E93E23" w:rsidP="00E93E23">
                          <w:pPr>
                            <w:pStyle w:val="TextRightAligned"/>
                            <w:rPr>
                              <w:rStyle w:val="TextRightAlignedChar"/>
                            </w:rPr>
                          </w:pPr>
                          <w:r>
                            <w:t>[Type your signature(s) as teacher(s) or aide(s).]</w:t>
                          </w:r>
                        </w:p>
                      </w:sdtContent>
                    </w:sdt>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73A11D74" wp14:editId="7016CB33">
                <wp:simplePos x="0" y="0"/>
                <wp:positionH relativeFrom="column">
                  <wp:posOffset>441960</wp:posOffset>
                </wp:positionH>
                <wp:positionV relativeFrom="paragraph">
                  <wp:posOffset>873760</wp:posOffset>
                </wp:positionV>
                <wp:extent cx="2995295" cy="8267700"/>
                <wp:effectExtent l="0" t="0" r="4445" b="2540"/>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1264" w14:textId="77777777" w:rsidR="00DD60A4" w:rsidRDefault="00EA0D3B" w:rsidP="004F0F33">
                            <w:pPr>
                              <w:pStyle w:val="SectionLabelALLCAPS"/>
                            </w:pPr>
                            <w:r>
                              <w:t>Staff spotlight</w:t>
                            </w:r>
                          </w:p>
                          <w:p w14:paraId="5572638A" w14:textId="77777777" w:rsidR="00841903" w:rsidRPr="0036767C" w:rsidRDefault="0012019B" w:rsidP="004F0F33">
                            <w:pPr>
                              <w:pStyle w:val="SectionLabelALLCAPS"/>
                              <w:rPr>
                                <w:b w:val="0"/>
                              </w:rPr>
                            </w:pPr>
                            <w:r>
                              <w:rPr>
                                <w:b w:val="0"/>
                              </w:rPr>
                              <w:t>Meet ms. Jay</w:t>
                            </w:r>
                            <w:r w:rsidR="00841903" w:rsidRPr="0036767C">
                              <w:rPr>
                                <w:b w:val="0"/>
                              </w:rPr>
                              <w:t>me</w:t>
                            </w:r>
                          </w:p>
                          <w:p w14:paraId="20617D7A" w14:textId="77777777" w:rsidR="0036767C" w:rsidRDefault="0036767C" w:rsidP="0062289D">
                            <w:pPr>
                              <w:pStyle w:val="Text"/>
                              <w:jc w:val="left"/>
                              <w:rPr>
                                <w:rStyle w:val="TextChar"/>
                              </w:rPr>
                            </w:pPr>
                            <w:r>
                              <w:rPr>
                                <w:rStyle w:val="TextChar"/>
                              </w:rPr>
                              <w:t xml:space="preserve">Everyone knows that the way to one’s heart is really through their belly. </w:t>
                            </w:r>
                            <w:r w:rsidR="00D26693">
                              <w:rPr>
                                <w:rStyle w:val="TextChar"/>
                              </w:rPr>
                              <w:t>It’</w:t>
                            </w:r>
                            <w:r w:rsidR="00CB699C">
                              <w:rPr>
                                <w:rStyle w:val="TextChar"/>
                              </w:rPr>
                              <w:t>s no wonder, then, that Jay</w:t>
                            </w:r>
                            <w:r w:rsidR="00D26693">
                              <w:rPr>
                                <w:rStyle w:val="TextChar"/>
                              </w:rPr>
                              <w:t>me has kept the masses at Four Corners so happy. Nary a soul goes hungry at 4C</w:t>
                            </w:r>
                            <w:r w:rsidR="00CB699C">
                              <w:rPr>
                                <w:rStyle w:val="TextChar"/>
                              </w:rPr>
                              <w:t xml:space="preserve"> with her in the kitchen</w:t>
                            </w:r>
                            <w:r w:rsidR="00D26693">
                              <w:rPr>
                                <w:rStyle w:val="TextChar"/>
                              </w:rPr>
                              <w:t>, and the kids usually love the food options she provides.</w:t>
                            </w:r>
                            <w:r w:rsidR="00CB699C">
                              <w:rPr>
                                <w:rStyle w:val="TextChar"/>
                              </w:rPr>
                              <w:t xml:space="preserve"> What’s more, Jayme is here bright and early getting something warm cooked up before any of the kids arrive in</w:t>
                            </w:r>
                            <w:r w:rsidR="000F71F9">
                              <w:rPr>
                                <w:rStyle w:val="TextChar"/>
                              </w:rPr>
                              <w:t xml:space="preserve"> the</w:t>
                            </w:r>
                            <w:r w:rsidR="00CB699C">
                              <w:rPr>
                                <w:rStyle w:val="TextChar"/>
                              </w:rPr>
                              <w:t xml:space="preserve"> morning. Her dedication is quite evident, and her hard work does not go unnoticed. From knowing kids’ special diets and food preferences, to ensuring trays are saved for the adults who may be too busy to make it to the cafeteria during lunch, Jayme is our unsung hero.</w:t>
                            </w:r>
                          </w:p>
                          <w:p w14:paraId="57176AB7" w14:textId="77777777" w:rsidR="00CB699C" w:rsidRDefault="00CB699C" w:rsidP="0062289D">
                            <w:pPr>
                              <w:pStyle w:val="Text"/>
                              <w:jc w:val="left"/>
                              <w:rPr>
                                <w:rStyle w:val="TextChar"/>
                              </w:rPr>
                            </w:pPr>
                            <w:r>
                              <w:rPr>
                                <w:rStyle w:val="TextChar"/>
                              </w:rPr>
                              <w:t>In addition to filling our bellies, th</w:t>
                            </w:r>
                            <w:r w:rsidR="00B34DD5">
                              <w:rPr>
                                <w:rStyle w:val="TextChar"/>
                              </w:rPr>
                              <w:t>ough, Jayme does a lot more. In her spare time, Jayme</w:t>
                            </w:r>
                            <w:r w:rsidR="00932AAA">
                              <w:rPr>
                                <w:rStyle w:val="TextChar"/>
                              </w:rPr>
                              <w:t xml:space="preserve"> likes to scrapbook, do photography, hike, and hang with her husband and two sons. </w:t>
                            </w:r>
                          </w:p>
                          <w:p w14:paraId="3865CD91" w14:textId="77777777" w:rsidR="0036767C" w:rsidRDefault="00932AAA" w:rsidP="0062289D">
                            <w:pPr>
                              <w:pStyle w:val="Text"/>
                              <w:jc w:val="left"/>
                              <w:rPr>
                                <w:rStyle w:val="TextChar"/>
                              </w:rPr>
                            </w:pPr>
                            <w:r>
                              <w:rPr>
                                <w:rStyle w:val="TextChar"/>
                              </w:rPr>
                              <w:t xml:space="preserve">Jayme is also quite the singer, though nobody would know it—she does </w:t>
                            </w:r>
                            <w:r w:rsidR="00321AE3">
                              <w:rPr>
                                <w:rStyle w:val="TextChar"/>
                              </w:rPr>
                              <w:t>all</w:t>
                            </w:r>
                            <w:r>
                              <w:rPr>
                                <w:rStyle w:val="TextChar"/>
                              </w:rPr>
                              <w:t xml:space="preserve"> her singing (loudly) while driving to and from work in her car. </w:t>
                            </w:r>
                            <w:r w:rsidR="00321AE3">
                              <w:rPr>
                                <w:rStyle w:val="TextChar"/>
                              </w:rPr>
                              <w:t xml:space="preserve">In getting to know some of Jayme’s interests, we also learned that she has seen quite a bit of the world. She’s travelled to the Bahamas, Jamaica, Hawaii and Canada. But if she could choose one place to go for an extended vacation, she’d love to tour New York City! Here’s hoping she makes it there sooner </w:t>
                            </w:r>
                            <w:r w:rsidR="000F71F9">
                              <w:rPr>
                                <w:rStyle w:val="TextChar"/>
                              </w:rPr>
                              <w:t xml:space="preserve">rather </w:t>
                            </w:r>
                            <w:r w:rsidR="00321AE3">
                              <w:rPr>
                                <w:rStyle w:val="TextChar"/>
                              </w:rPr>
                              <w:t>than later—she certainly deserves it.</w:t>
                            </w:r>
                          </w:p>
                          <w:p w14:paraId="348BFA69" w14:textId="77777777" w:rsidR="00C872A2" w:rsidRDefault="00B34DD5" w:rsidP="0006660E">
                            <w:pPr>
                              <w:pStyle w:val="Text"/>
                              <w:rPr>
                                <w:rStyle w:val="TextChar"/>
                              </w:rPr>
                            </w:pPr>
                            <w:r>
                              <w:rPr>
                                <w:noProof/>
                                <w:lang w:eastAsia="zh-CN" w:bidi="ar-SA"/>
                              </w:rPr>
                              <w:drawing>
                                <wp:inline distT="0" distB="0" distL="0" distR="0" wp14:anchorId="586C2135" wp14:editId="4742D342">
                                  <wp:extent cx="2905125" cy="2181164"/>
                                  <wp:effectExtent l="0" t="0" r="0" b="0"/>
                                  <wp:docPr id="2" name="Picture 2" descr="C:\Users\jlynott\Desktop\Ja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ynott\Desktop\Jay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32" cy="218357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1D74" id="Text Box 184" o:spid="_x0000_s1030"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6HvrQCAAC0BQAADgAAAGRycy9lMm9Eb2MueG1srFTbjpswEH2v1H+w/M5yWUIA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" filled="f" stroked="f">
                <v:textbox inset="0,0,0,0">
                  <w:txbxContent>
                    <w:p w14:paraId="53F41264" w14:textId="77777777" w:rsidR="00DD60A4" w:rsidRDefault="00EA0D3B" w:rsidP="004F0F33">
                      <w:pPr>
                        <w:pStyle w:val="SectionLabelALLCAPS"/>
                      </w:pPr>
                      <w:r>
                        <w:t>Staff spotlight</w:t>
                      </w:r>
                    </w:p>
                    <w:p w14:paraId="5572638A" w14:textId="77777777" w:rsidR="00841903" w:rsidRPr="0036767C" w:rsidRDefault="0012019B" w:rsidP="004F0F33">
                      <w:pPr>
                        <w:pStyle w:val="SectionLabelALLCAPS"/>
                        <w:rPr>
                          <w:b w:val="0"/>
                        </w:rPr>
                      </w:pPr>
                      <w:r>
                        <w:rPr>
                          <w:b w:val="0"/>
                        </w:rPr>
                        <w:t>Meet ms. Jay</w:t>
                      </w:r>
                      <w:r w:rsidR="00841903" w:rsidRPr="0036767C">
                        <w:rPr>
                          <w:b w:val="0"/>
                        </w:rPr>
                        <w:t>me</w:t>
                      </w:r>
                    </w:p>
                    <w:p w14:paraId="20617D7A" w14:textId="77777777" w:rsidR="0036767C" w:rsidRDefault="0036767C" w:rsidP="0062289D">
                      <w:pPr>
                        <w:pStyle w:val="Text"/>
                        <w:jc w:val="left"/>
                        <w:rPr>
                          <w:rStyle w:val="TextChar"/>
                        </w:rPr>
                      </w:pPr>
                      <w:r>
                        <w:rPr>
                          <w:rStyle w:val="TextChar"/>
                        </w:rPr>
                        <w:t xml:space="preserve">Everyone knows that the way to one’s heart is really through their belly. </w:t>
                      </w:r>
                      <w:r w:rsidR="00D26693">
                        <w:rPr>
                          <w:rStyle w:val="TextChar"/>
                        </w:rPr>
                        <w:t>It’</w:t>
                      </w:r>
                      <w:r w:rsidR="00CB699C">
                        <w:rPr>
                          <w:rStyle w:val="TextChar"/>
                        </w:rPr>
                        <w:t>s no wonder, then, that Jay</w:t>
                      </w:r>
                      <w:r w:rsidR="00D26693">
                        <w:rPr>
                          <w:rStyle w:val="TextChar"/>
                        </w:rPr>
                        <w:t>me has kept the masses at Four Corners so happy. Nary a soul goes hungry at 4C</w:t>
                      </w:r>
                      <w:r w:rsidR="00CB699C">
                        <w:rPr>
                          <w:rStyle w:val="TextChar"/>
                        </w:rPr>
                        <w:t xml:space="preserve"> with her in the kitchen</w:t>
                      </w:r>
                      <w:r w:rsidR="00D26693">
                        <w:rPr>
                          <w:rStyle w:val="TextChar"/>
                        </w:rPr>
                        <w:t>, and the kids usually love the food options she provides.</w:t>
                      </w:r>
                      <w:r w:rsidR="00CB699C">
                        <w:rPr>
                          <w:rStyle w:val="TextChar"/>
                        </w:rPr>
                        <w:t xml:space="preserve"> What’s more, Jayme is here bright and early getting something warm cooked up before any of the kids arrive in</w:t>
                      </w:r>
                      <w:r w:rsidR="000F71F9">
                        <w:rPr>
                          <w:rStyle w:val="TextChar"/>
                        </w:rPr>
                        <w:t xml:space="preserve"> the</w:t>
                      </w:r>
                      <w:r w:rsidR="00CB699C">
                        <w:rPr>
                          <w:rStyle w:val="TextChar"/>
                        </w:rPr>
                        <w:t xml:space="preserve"> morning. Her dedication is quite evident, and her hard work does not go unnoticed. From knowing kids’ special diets and food preferences, to ensuring trays are saved for the adults who may be too busy to make it to the cafeteria during lunch, Jayme is our unsung hero.</w:t>
                      </w:r>
                    </w:p>
                    <w:p w14:paraId="57176AB7" w14:textId="77777777" w:rsidR="00CB699C" w:rsidRDefault="00CB699C" w:rsidP="0062289D">
                      <w:pPr>
                        <w:pStyle w:val="Text"/>
                        <w:jc w:val="left"/>
                        <w:rPr>
                          <w:rStyle w:val="TextChar"/>
                        </w:rPr>
                      </w:pPr>
                      <w:r>
                        <w:rPr>
                          <w:rStyle w:val="TextChar"/>
                        </w:rPr>
                        <w:t>In addition to filling our bellies, th</w:t>
                      </w:r>
                      <w:r w:rsidR="00B34DD5">
                        <w:rPr>
                          <w:rStyle w:val="TextChar"/>
                        </w:rPr>
                        <w:t>ough, Jayme does a lot more. In her spare time, Jayme</w:t>
                      </w:r>
                      <w:r w:rsidR="00932AAA">
                        <w:rPr>
                          <w:rStyle w:val="TextChar"/>
                        </w:rPr>
                        <w:t xml:space="preserve"> likes to scrapbook, do photography, hike, and hang with her husband and two sons. </w:t>
                      </w:r>
                    </w:p>
                    <w:p w14:paraId="3865CD91" w14:textId="77777777" w:rsidR="0036767C" w:rsidRDefault="00932AAA" w:rsidP="0062289D">
                      <w:pPr>
                        <w:pStyle w:val="Text"/>
                        <w:jc w:val="left"/>
                        <w:rPr>
                          <w:rStyle w:val="TextChar"/>
                        </w:rPr>
                      </w:pPr>
                      <w:r>
                        <w:rPr>
                          <w:rStyle w:val="TextChar"/>
                        </w:rPr>
                        <w:t xml:space="preserve">Jayme is also quite the singer, though nobody would know it—she does </w:t>
                      </w:r>
                      <w:r w:rsidR="00321AE3">
                        <w:rPr>
                          <w:rStyle w:val="TextChar"/>
                        </w:rPr>
                        <w:t>all</w:t>
                      </w:r>
                      <w:r>
                        <w:rPr>
                          <w:rStyle w:val="TextChar"/>
                        </w:rPr>
                        <w:t xml:space="preserve"> her singing (loudly) while driving to and from work in her car. </w:t>
                      </w:r>
                      <w:r w:rsidR="00321AE3">
                        <w:rPr>
                          <w:rStyle w:val="TextChar"/>
                        </w:rPr>
                        <w:t xml:space="preserve">In getting to know some of Jayme’s interests, we also learned that she has seen quite a bit of the world. She’s travelled to the Bahamas, Jamaica, Hawaii and Canada. But if she could choose one place to go for an extended vacation, she’d love to tour New York City! Here’s hoping she makes it there sooner </w:t>
                      </w:r>
                      <w:r w:rsidR="000F71F9">
                        <w:rPr>
                          <w:rStyle w:val="TextChar"/>
                        </w:rPr>
                        <w:t xml:space="preserve">rather </w:t>
                      </w:r>
                      <w:r w:rsidR="00321AE3">
                        <w:rPr>
                          <w:rStyle w:val="TextChar"/>
                        </w:rPr>
                        <w:t>than later—she certainly deserves it.</w:t>
                      </w:r>
                    </w:p>
                    <w:p w14:paraId="348BFA69" w14:textId="77777777" w:rsidR="00C872A2" w:rsidRDefault="00B34DD5" w:rsidP="0006660E">
                      <w:pPr>
                        <w:pStyle w:val="Text"/>
                        <w:rPr>
                          <w:rStyle w:val="TextChar"/>
                        </w:rPr>
                      </w:pPr>
                      <w:r>
                        <w:rPr>
                          <w:noProof/>
                          <w:lang w:eastAsia="zh-CN" w:bidi="ar-SA"/>
                        </w:rPr>
                        <w:drawing>
                          <wp:inline distT="0" distB="0" distL="0" distR="0" wp14:anchorId="586C2135" wp14:editId="4742D342">
                            <wp:extent cx="2905125" cy="2181164"/>
                            <wp:effectExtent l="0" t="0" r="0" b="0"/>
                            <wp:docPr id="2" name="Picture 2" descr="C:\Users\jlynott\Desktop\Ja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ynott\Desktop\Jay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32" cy="2183572"/>
                                    </a:xfrm>
                                    <a:prstGeom prst="rect">
                                      <a:avLst/>
                                    </a:prstGeom>
                                    <a:noFill/>
                                    <a:ln>
                                      <a:noFill/>
                                    </a:ln>
                                  </pic:spPr>
                                </pic:pic>
                              </a:graphicData>
                            </a:graphic>
                          </wp:inline>
                        </w:drawing>
                      </w:r>
                    </w:p>
                  </w:txbxContent>
                </v:textbox>
              </v:shape>
            </w:pict>
          </mc:Fallback>
        </mc:AlternateContent>
      </w:r>
      <w:r>
        <w:rPr>
          <w:noProof/>
          <w:lang w:eastAsia="zh-CN"/>
        </w:rPr>
        <mc:AlternateContent>
          <mc:Choice Requires="wpg">
            <w:drawing>
              <wp:anchor distT="0" distB="0" distL="114300" distR="114300" simplePos="0" relativeHeight="251709440" behindDoc="1" locked="0" layoutInCell="1" allowOverlap="1" wp14:anchorId="06F3F131" wp14:editId="334AD8F9">
                <wp:simplePos x="0" y="0"/>
                <wp:positionH relativeFrom="column">
                  <wp:posOffset>5242560</wp:posOffset>
                </wp:positionH>
                <wp:positionV relativeFrom="paragraph">
                  <wp:posOffset>7947025</wp:posOffset>
                </wp:positionV>
                <wp:extent cx="1886585" cy="1447165"/>
                <wp:effectExtent l="86360" t="111125" r="71755" b="105410"/>
                <wp:wrapNone/>
                <wp:docPr id="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6" name="Freeform 146"/>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7"/>
                        <wpg:cNvGrpSpPr>
                          <a:grpSpLocks/>
                        </wpg:cNvGrpSpPr>
                        <wpg:grpSpPr bwMode="auto">
                          <a:xfrm>
                            <a:off x="1272" y="8042"/>
                            <a:ext cx="9360" cy="7896"/>
                            <a:chOff x="1272" y="8042"/>
                            <a:chExt cx="9360" cy="7896"/>
                          </a:xfrm>
                        </wpg:grpSpPr>
                        <wps:wsp>
                          <wps:cNvPr id="28" name="Freeform 148"/>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49"/>
                          <wpg:cNvGrpSpPr>
                            <a:grpSpLocks/>
                          </wpg:cNvGrpSpPr>
                          <wpg:grpSpPr bwMode="auto">
                            <a:xfrm>
                              <a:off x="1272" y="8042"/>
                              <a:ext cx="9360" cy="7896"/>
                              <a:chOff x="1272" y="8042"/>
                              <a:chExt cx="9360" cy="7896"/>
                            </a:xfrm>
                          </wpg:grpSpPr>
                          <wps:wsp>
                            <wps:cNvPr id="30"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5BC02E" id="Group 145" o:spid="_x0000_s1026" style="position:absolute;margin-left:412.8pt;margin-top:625.75pt;width:148.55pt;height:113.95pt;rotation:-471108fd;z-index:-251607040"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">
                <v:shape id="Freeform 146"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W09xAAA&#10;ANsAAAAPAAAAZHJzL2Rvd25yZXYueG1sRI/dasJAFITvC32H5RS8040iYqOrhP6AeiGa+gCH7DEJ&#10;Zs+m2W0SfXpXEHo5zMw3zHLdm0q01LjSsoLxKAJBnFldcq7g9PM9nINwHlljZZkUXMnBevX6ssRY&#10;246P1KY+FwHCLkYFhfd1LKXLCjLoRrYmDt7ZNgZ9kE0udYNdgJtKTqJoJg2WHBYKrOmjoOyS/hkF&#10;u9/b7tri5Wvb2/f54dMnyXTfKTV465MFCE+9/w8/2xutYDKDx5fwA+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FtPcQAAADbAAAADwAAAAAAAAAAAAAAAACXAgAAZHJzL2Rv&#10;d25yZXYueG1sUEsFBgAAAAAEAAQA9QAAAIgDA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e36c0a [2409]"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 147"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148"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PA5vwAA&#10;ANsAAAAPAAAAZHJzL2Rvd25yZXYueG1sRE/Pa8IwFL4P/B/CE7wUTe1hjGqUIhUET3Pz/miebbF5&#10;CU1suv9+OQx2/Ph+74+zGcREo+8tK9huchDEjdU9twq+v87rDxA+IGscLJOCH/JwPCze9lhqG/mT&#10;pltoRQphX6KCLgRXSumbjgz6jXXEiXvY0WBIcGylHjGmcDPIIs/fpcGeU0OHjk4dNc/byyio49Vl&#10;U3XZ1qHKMu+aWNzrqNRqOVc7EIHm8C/+c1+0giKNTV/SD5CH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JU8Dm/AAAA2wAAAA8AAAAAAAAAAAAAAAAAlwIAAGRycy9kb3ducmV2&#10;LnhtbFBLBQYAAAAABAAEAPUAAACDAw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e36c0a [2409]"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 149"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150"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8QbvwAA&#10;ANsAAAAPAAAAZHJzL2Rvd25yZXYueG1sRE9Ni8IwEL0L/ocwgjdNXReRahQRi172YHf1PDZjW2wm&#10;oclq/ffmIHh8vO/lujONuFPra8sKJuMEBHFhdc2lgr/fbDQH4QOyxsYyKXiSh/Wq31tiqu2Dj3TP&#10;QyliCPsUFVQhuFRKX1Rk0I+tI47c1bYGQ4RtKXWLjxhuGvmVJDNpsObYUKGjbUXFLf83CnLX7S6y&#10;aLJpfsoOP+F0/t47o9Rw0G0WIAJ14SN+uw9awTSuj1/iD5C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9LxBu/AAAA2wAAAA8AAAAAAAAAAAAAAAAAlwIAAGRycy9kb3ducmV2&#10;LnhtbFBLBQYAAAAABAAEAPUAAACDAw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3HewgAA&#10;ANsAAAAPAAAAZHJzL2Rvd25yZXYueG1sRI9Lq8IwFIT3gv8hnAvubKqCSK9RLoKPhRur4PbQnD6u&#10;zUlporb/3giCy2FmvmGW687U4kGtqywrmEQxCOLM6ooLBZfzdrwA4TyyxtoyKejJwXo1HCwx0fbJ&#10;J3qkvhABwi5BBaX3TSKly0oy6CLbEAcvt61BH2RbSN3iM8BNLadxPJcGKw4LJTa0KSm7pXejYJ/y&#10;Zlfcpv312O3/73meZgvZKzX66f5+QXjq/Df8aR+0gtkE3l/CD5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jcd7CAAAA2wAAAA8AAAAAAAAAAAAAAAAAlwIAAGRycy9kb3du&#10;cmV2LnhtbFBLBQYAAAAABAAEAPUAAACGAw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oAkxAAA&#10;ANsAAAAPAAAAZHJzL2Rvd25yZXYueG1sRI/dasJAFITvhb7Dcgre6cYIoqmrSIsgqFBt6fUxe/LT&#10;Zs+G7MbEt3cLgpfDzHzDLNe9qcSVGldaVjAZRyCIU6tLzhV8f21HcxDOI2usLJOCGzlYr14GS0y0&#10;7fhE17PPRYCwS1BB4X2dSOnSggy6sa2Jg5fZxqAPssmlbrALcFPJOIpm0mDJYaHAmt4LSv/OrVHQ&#10;LvZxdvkxh3YmLx+L3/rzmN06pYav/eYNhKfeP8OP9k4rmMbw/yX8A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aAJMQAAADbAAAADwAAAAAAAAAAAAAAAACXAgAAZHJzL2Rv&#10;d25yZXYueG1sUEsFBgAAAAAEAAQA9QAAAIgDA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e36c0a [2409]"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 153"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nu5xAAA&#10;ANsAAAAPAAAAZHJzL2Rvd25yZXYueG1sRI/BasMwEETvhfyD2EIuJZHt0JC6kU1oCO2hlzj5gMXa&#10;WibWyliq7fx9VSj0OMzMG2ZfzrYTIw2+dawgXScgiGunW24UXC+n1Q6ED8gaO8ek4E4eymLxsMdc&#10;u4nPNFahERHCPkcFJoQ+l9LXhiz6teuJo/flBoshyqGResApwm0nsyTZSostxwWDPb0Zqm/Vt1Xw&#10;+dSapDmm7/Rcudu4ezHZJT0rtXycD68gAs3hP/zX/tAKNhv4/RJ/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mZ7ucQAAADbAAAADwAAAAAAAAAAAAAAAACXAgAAZHJzL2Rv&#10;d25yZXYueG1sUEsFBgAAAAAEAAQA9QAAAIgDA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e36c0a [2409]"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 154"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T7jwwAA&#10;ANsAAAAPAAAAZHJzL2Rvd25yZXYueG1sRI9fa8JAEMTfC36HYwXf6kX7B4meIhVRKBQaffFtya1J&#10;MLsXcxeN375XKPRxmJnfMItVz7W6UesrJwYm4wQUSe5sJYWB42H7PAPlA4rF2gkZeJCH1XLwtMDU&#10;urt80y0LhYoQ8SkaKENoUq19XhKjH7uGJHpn1zKGKNtC2xbvEc61nibJu2asJC6U2NBHSfkl69gA&#10;Z9fN6Yq4m3ZvDW8/+dB92Y0xo2G/noMK1If/8F97bw28vMLvl/gD9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NT7jwwAAANsAAAAPAAAAAAAAAAAAAAAAAJcCAABkcnMvZG93&#10;bnJldi54bWxQSwUGAAAAAAQABAD1AAAAhw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xNswwAA&#10;ANsAAAAPAAAAZHJzL2Rvd25yZXYueG1sRI9Ba8JAFITvgv9heYI33VRrkdRNEKGSHnpQ+wOe2ddk&#10;afZt2N3G2F/fLRR6HGbmG2ZXjrYTA/lgHCt4WGYgiGunDTcK3i8viy2IEJE1do5JwZ0ClMV0ssNc&#10;uxufaDjHRiQIhxwVtDH2uZShbsliWLqeOHkfzluMSfpGao+3BLedXGXZk7RoOC202NOhpfrz/GUV&#10;9Cbuh+/jm+ZXU41UOZ9dHq9KzWfj/hlEpDH+h//alVaw3sDvl/QD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GxNs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lang w:eastAsia="zh-CN"/>
        </w:rPr>
        <mc:AlternateContent>
          <mc:Choice Requires="wps">
            <w:drawing>
              <wp:anchor distT="0" distB="0" distL="114300" distR="114300" simplePos="0" relativeHeight="251655166" behindDoc="1" locked="0" layoutInCell="1" allowOverlap="1" wp14:anchorId="577896A1" wp14:editId="30B1AEA6">
                <wp:simplePos x="0" y="0"/>
                <wp:positionH relativeFrom="column">
                  <wp:posOffset>3854450</wp:posOffset>
                </wp:positionH>
                <wp:positionV relativeFrom="paragraph">
                  <wp:posOffset>1010285</wp:posOffset>
                </wp:positionV>
                <wp:extent cx="3395345" cy="8509635"/>
                <wp:effectExtent l="0" t="0" r="14605" b="17780"/>
                <wp:wrapNone/>
                <wp:docPr id="2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D1E5"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color="#c2d69b [1942]" stroked="f">
                <v:fill color2="#c2d69b [1942]" rotate="t" angle="-135" focus="100%" type="gradient"/>
                <v:path arrowok="t" o:connecttype="custom" o:connectlocs="2990750,0;3011484,1364;3031658,2729;3052392,6822;3072005,11597;3092179,18419;3110672,25923;3129725,35474;3147657,45707;3166149,57304;3183521,70948;3199772,84592;3217144,98918;3232835,115290;3247965,132345;3262535,150764;3277105,169865;3289993,189649;3302882,210797;3314650,233309;3325858,255139;3337065,279016;3346032,303574;3354998,328133;3363964,353374;3371249,379980;3376852,407267;3382456,434555;3387500,462525;3390862,490494;3393664,519146;3394785,548481;3395345,577815;3395345,7931820;3394785,7961837;3393664,7990489;3390862,8019141;3387500,8047793;3382456,8075762;3376852,8103050;3371249,8129655;3363964,8156943;3354998,8182184;3346032,8206743;3337065,8230619;3325858,8253814;3314650,8277008;3302882,8298838;3289993,8319304;3277105,8340452;3262535,8359553;3247965,8377972;3232835,8394345;3217144,8410717;3199772,8425726;3183521,8439369;3166149,8452331;3147657,8463928;3129725,8474843;3110672,8483712;3092179,8491898;3072005,8498038;3052392,8502813;3031658,8506906" o:connectangles="0,0,0,0,0,0,0,0,0,0,0,0,0,0,0,0,0,0,0,0,0,0,0,0,0,0,0,0,0,0,0,0,0,0,0,0,0,0,0,0,0,0,0,0,0,0,0,0,0,0,0,0,0,0,0,0,0,0,0,0,0,0,0,0"/>
              </v:shape>
            </w:pict>
          </mc:Fallback>
        </mc:AlternateContent>
      </w:r>
      <w:r>
        <w:rPr>
          <w:noProof/>
          <w:lang w:eastAsia="zh-CN"/>
        </w:rPr>
        <mc:AlternateContent>
          <mc:Choice Requires="wps">
            <w:drawing>
              <wp:anchor distT="0" distB="0" distL="114300" distR="114300" simplePos="0" relativeHeight="251654142" behindDoc="0" locked="0" layoutInCell="1" allowOverlap="1" wp14:anchorId="4837704F" wp14:editId="73E967E5">
                <wp:simplePos x="0" y="0"/>
                <wp:positionH relativeFrom="column">
                  <wp:posOffset>3655060</wp:posOffset>
                </wp:positionH>
                <wp:positionV relativeFrom="paragraph">
                  <wp:posOffset>868045</wp:posOffset>
                </wp:positionV>
                <wp:extent cx="3601720" cy="8662670"/>
                <wp:effectExtent l="0" t="4445" r="7620" b="6985"/>
                <wp:wrapNone/>
                <wp:docPr id="2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8CDB"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b2a1c7 [1943]" stroked="f">
                <v:fill color2="#b2a1c7 [1943]" o:opacity2="36044f" rotate="t" angle="-45" focus="100%" type="gradient"/>
                <v:path arrowok="t" o:connecttype="custom" o:connectlocs="20557,51890;16352,51890;12615,50121;8877,47173;6074,44224;3270,40686;1402,35969;467,31842;0,25945;467,21228;1402,15921;3270,11793;6074,7666;8877,4717;12615,2948;16352,590;20557,0;3180764,0;3180764,0;3180764,590;3191510,590;3202256,1179;3213001,2359;3223747,4128;3234026,5307;3244772,7666;3255050,10024;3265329,12972;3275608,15921;3285886,19459;3296165,23586;3305976,27714;3315788,32431;3325599,37148;3334943,42455;3344755,47762;3354099,53659;3363443,60145;3372320,67221;3381197,73707;3390541,80783;3399418,88449;3407828,96114;3416238,104370;3424648,112035;3432590,120290;3441000,129135;3448942,138570;3456885,148004;3464360,157439;3471836,167463;3478844,178077;3492860,198715;3505942,219943;3518089,242939;3530237,265936;3540983,290702;3551261,314878;3555466,328440;3560138,340822;3564810,354385;3568548,367357;3572753,380919;3576023,394481" o:connectangles="0,0,0,0,0,0,0,0,0,0,0,0,0,0,0,0,0,0,0,0,0,0,0,0,0,0,0,0,0,0,0,0,0,0,0,0,0,0,0,0,0,0,0,0,0,0,0,0,0,0,0,0,0,0,0,0,0,0,0,0,0,0,0,0"/>
              </v:shape>
            </w:pict>
          </mc:Fallback>
        </mc:AlternateContent>
      </w:r>
      <w:r>
        <w:rPr>
          <w:noProof/>
          <w:lang w:eastAsia="zh-CN"/>
        </w:rPr>
        <mc:AlternateContent>
          <mc:Choice Requires="wps">
            <w:drawing>
              <wp:anchor distT="0" distB="0" distL="114300" distR="114300" simplePos="0" relativeHeight="251653118" behindDoc="1" locked="0" layoutInCell="1" allowOverlap="1" wp14:anchorId="11DC6E07" wp14:editId="19ED339A">
                <wp:simplePos x="0" y="0"/>
                <wp:positionH relativeFrom="column">
                  <wp:posOffset>92075</wp:posOffset>
                </wp:positionH>
                <wp:positionV relativeFrom="paragraph">
                  <wp:posOffset>417830</wp:posOffset>
                </wp:positionV>
                <wp:extent cx="3885565" cy="9006840"/>
                <wp:effectExtent l="3175" t="0" r="10160" b="11430"/>
                <wp:wrapNone/>
                <wp:docPr id="2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963E"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color="#fabf8f [1945]" stroked="f">
                <v:fill color2="#fabf8f [1945]" rotate="t" focus="100%" type="gradient"/>
                <v:path arrowok="t" o:connecttype="custom" o:connectlocs="343908,0;3541657,0;3558934,539;3576210,2156;3593486,4850;3610223,9161;3626959,14011;3643156,20477;3659352,27483;3675009,35566;3690666,44727;3704703,54966;3719280,66282;3733317,77599;3746814,89993;3759771,104004;3772189,118015;3784606,133642;3795404,148731;3806202,165436;3816999,182680;3826717,199924;3835356,218785;3843454,238185;3851552,257046;3858571,277523;3863970,298001;3869908,319556;3874227,340572;3878546,362666;3881246,384760;3883945,407393;3885025,430565;3885565,453737;3885565,8553103;3885025,8576275;3883945,8599447;3881246,8621541;3878546,8644174;3874227,8666268;3869908,8687823;3863970,8708839;3858571,8729317;3851552,8749794;3843454,8769194;3835356,8788055;3826717,8806377;3816999,8824160;3806202,8841404;3795404,8857570;3784606,8873737;3772189,8888825;3759771,8903375;3746814,8916308;3733317,8929241;3719280,8941097;3704703,8952413;3690666,8962113;3675009,8971274;3659352,8979357;3643156,8986901;3626959,8992290;3610223,8997679;3593486,9001451" o:connectangles="0,0,0,0,0,0,0,0,0,0,0,0,0,0,0,0,0,0,0,0,0,0,0,0,0,0,0,0,0,0,0,0,0,0,0,0,0,0,0,0,0,0,0,0,0,0,0,0,0,0,0,0,0,0,0,0,0,0,0,0,0,0,0,0"/>
              </v:shape>
            </w:pict>
          </mc:Fallback>
        </mc:AlternateContent>
      </w:r>
      <w:r>
        <w:rPr>
          <w:noProof/>
          <w:lang w:eastAsia="zh-CN"/>
        </w:rPr>
        <mc:AlternateContent>
          <mc:Choice Requires="wps">
            <w:drawing>
              <wp:anchor distT="0" distB="0" distL="114300" distR="114300" simplePos="0" relativeHeight="251652094" behindDoc="0" locked="0" layoutInCell="1" allowOverlap="1" wp14:anchorId="5075C886" wp14:editId="57C2CB8D">
                <wp:simplePos x="0" y="0"/>
                <wp:positionH relativeFrom="column">
                  <wp:posOffset>92075</wp:posOffset>
                </wp:positionH>
                <wp:positionV relativeFrom="paragraph">
                  <wp:posOffset>274320</wp:posOffset>
                </wp:positionV>
                <wp:extent cx="4003040" cy="9248140"/>
                <wp:effectExtent l="3175" t="0" r="6985" b="15240"/>
                <wp:wrapNone/>
                <wp:docPr id="2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0 w 6035"/>
                            <a:gd name="T1" fmla="*/ 14782 h 14782"/>
                            <a:gd name="T2" fmla="*/ 5975 w 6035"/>
                            <a:gd name="T3" fmla="*/ 14782 h 14782"/>
                            <a:gd name="T4" fmla="*/ 6032 w 6035"/>
                            <a:gd name="T5" fmla="*/ 14782 h 14782"/>
                            <a:gd name="T6" fmla="*/ 6032 w 6035"/>
                            <a:gd name="T7" fmla="*/ 14767 h 14782"/>
                            <a:gd name="T8" fmla="*/ 6035 w 6035"/>
                            <a:gd name="T9" fmla="*/ 772 h 14782"/>
                            <a:gd name="T10" fmla="*/ 6035 w 6035"/>
                            <a:gd name="T11" fmla="*/ 772 h 14782"/>
                            <a:gd name="T12" fmla="*/ 6035 w 6035"/>
                            <a:gd name="T13" fmla="*/ 772 h 14782"/>
                            <a:gd name="T14" fmla="*/ 6034 w 6035"/>
                            <a:gd name="T15" fmla="*/ 733 h 14782"/>
                            <a:gd name="T16" fmla="*/ 6032 w 6035"/>
                            <a:gd name="T17" fmla="*/ 695 h 14782"/>
                            <a:gd name="T18" fmla="*/ 6028 w 6035"/>
                            <a:gd name="T19" fmla="*/ 656 h 14782"/>
                            <a:gd name="T20" fmla="*/ 6024 w 6035"/>
                            <a:gd name="T21" fmla="*/ 618 h 14782"/>
                            <a:gd name="T22" fmla="*/ 6017 w 6035"/>
                            <a:gd name="T23" fmla="*/ 582 h 14782"/>
                            <a:gd name="T24" fmla="*/ 6010 w 6035"/>
                            <a:gd name="T25" fmla="*/ 546 h 14782"/>
                            <a:gd name="T26" fmla="*/ 6002 w 6035"/>
                            <a:gd name="T27" fmla="*/ 509 h 14782"/>
                            <a:gd name="T28" fmla="*/ 5992 w 6035"/>
                            <a:gd name="T29" fmla="*/ 475 h 14782"/>
                            <a:gd name="T30" fmla="*/ 5982 w 6035"/>
                            <a:gd name="T31" fmla="*/ 441 h 14782"/>
                            <a:gd name="T32" fmla="*/ 5970 w 6035"/>
                            <a:gd name="T33" fmla="*/ 408 h 14782"/>
                            <a:gd name="T34" fmla="*/ 5958 w 6035"/>
                            <a:gd name="T35" fmla="*/ 376 h 14782"/>
                            <a:gd name="T36" fmla="*/ 5943 w 6035"/>
                            <a:gd name="T37" fmla="*/ 344 h 14782"/>
                            <a:gd name="T38" fmla="*/ 5928 w 6035"/>
                            <a:gd name="T39" fmla="*/ 315 h 14782"/>
                            <a:gd name="T40" fmla="*/ 5913 w 6035"/>
                            <a:gd name="T41" fmla="*/ 286 h 14782"/>
                            <a:gd name="T42" fmla="*/ 5896 w 6035"/>
                            <a:gd name="T43" fmla="*/ 258 h 14782"/>
                            <a:gd name="T44" fmla="*/ 5878 w 6035"/>
                            <a:gd name="T45" fmla="*/ 231 h 14782"/>
                            <a:gd name="T46" fmla="*/ 5859 w 6035"/>
                            <a:gd name="T47" fmla="*/ 205 h 14782"/>
                            <a:gd name="T48" fmla="*/ 5839 w 6035"/>
                            <a:gd name="T49" fmla="*/ 180 h 14782"/>
                            <a:gd name="T50" fmla="*/ 5819 w 6035"/>
                            <a:gd name="T51" fmla="*/ 156 h 14782"/>
                            <a:gd name="T52" fmla="*/ 5798 w 6035"/>
                            <a:gd name="T53" fmla="*/ 135 h 14782"/>
                            <a:gd name="T54" fmla="*/ 5775 w 6035"/>
                            <a:gd name="T55" fmla="*/ 114 h 14782"/>
                            <a:gd name="T56" fmla="*/ 5752 w 6035"/>
                            <a:gd name="T57" fmla="*/ 95 h 14782"/>
                            <a:gd name="T58" fmla="*/ 5728 w 6035"/>
                            <a:gd name="T59" fmla="*/ 78 h 14782"/>
                            <a:gd name="T60" fmla="*/ 5704 w 6035"/>
                            <a:gd name="T61" fmla="*/ 63 h 14782"/>
                            <a:gd name="T62" fmla="*/ 5680 w 6035"/>
                            <a:gd name="T63" fmla="*/ 49 h 14782"/>
                            <a:gd name="T64" fmla="*/ 5654 w 6035"/>
                            <a:gd name="T65" fmla="*/ 36 h 14782"/>
                            <a:gd name="T66" fmla="*/ 5641 w 6035"/>
                            <a:gd name="T67" fmla="*/ 30 h 14782"/>
                            <a:gd name="T68" fmla="*/ 5628 w 6035"/>
                            <a:gd name="T69" fmla="*/ 25 h 14782"/>
                            <a:gd name="T70" fmla="*/ 5615 w 6035"/>
                            <a:gd name="T71" fmla="*/ 20 h 14782"/>
                            <a:gd name="T72" fmla="*/ 5601 w 6035"/>
                            <a:gd name="T73" fmla="*/ 16 h 14782"/>
                            <a:gd name="T74" fmla="*/ 5588 w 6035"/>
                            <a:gd name="T75" fmla="*/ 12 h 14782"/>
                            <a:gd name="T76" fmla="*/ 5575 w 6035"/>
                            <a:gd name="T77" fmla="*/ 10 h 14782"/>
                            <a:gd name="T78" fmla="*/ 5561 w 6035"/>
                            <a:gd name="T79" fmla="*/ 6 h 14782"/>
                            <a:gd name="T80" fmla="*/ 5548 w 6035"/>
                            <a:gd name="T81" fmla="*/ 4 h 14782"/>
                            <a:gd name="T82" fmla="*/ 5533 w 6035"/>
                            <a:gd name="T83" fmla="*/ 3 h 14782"/>
                            <a:gd name="T84" fmla="*/ 5519 w 6035"/>
                            <a:gd name="T85" fmla="*/ 1 h 14782"/>
                            <a:gd name="T86" fmla="*/ 5505 w 6035"/>
                            <a:gd name="T87" fmla="*/ 0 h 14782"/>
                            <a:gd name="T88" fmla="*/ 5491 w 6035"/>
                            <a:gd name="T89" fmla="*/ 0 h 14782"/>
                            <a:gd name="T90" fmla="*/ 5491 w 6035"/>
                            <a:gd name="T91" fmla="*/ 0 h 14782"/>
                            <a:gd name="T92" fmla="*/ 5491 w 6035"/>
                            <a:gd name="T93" fmla="*/ 0 h 14782"/>
                            <a:gd name="T94" fmla="*/ 35 w 6035"/>
                            <a:gd name="T95" fmla="*/ 0 h 14782"/>
                            <a:gd name="T96" fmla="*/ 0 w 6035"/>
                            <a:gd name="T97" fmla="*/ 0 h 14782"/>
                            <a:gd name="T98" fmla="*/ 0 w 6035"/>
                            <a:gd name="T99" fmla="*/ 77 h 14782"/>
                            <a:gd name="T100" fmla="*/ 35 w 6035"/>
                            <a:gd name="T101" fmla="*/ 77 h 14782"/>
                            <a:gd name="T102" fmla="*/ 5491 w 6035"/>
                            <a:gd name="T103" fmla="*/ 77 h 14782"/>
                            <a:gd name="T104" fmla="*/ 5491 w 6035"/>
                            <a:gd name="T105" fmla="*/ 77 h 14782"/>
                            <a:gd name="T106" fmla="*/ 5491 w 6035"/>
                            <a:gd name="T107" fmla="*/ 77 h 14782"/>
                            <a:gd name="T108" fmla="*/ 5515 w 6035"/>
                            <a:gd name="T109" fmla="*/ 78 h 14782"/>
                            <a:gd name="T110" fmla="*/ 5539 w 6035"/>
                            <a:gd name="T111" fmla="*/ 80 h 14782"/>
                            <a:gd name="T112" fmla="*/ 5562 w 6035"/>
                            <a:gd name="T113" fmla="*/ 84 h 14782"/>
                            <a:gd name="T114" fmla="*/ 5585 w 6035"/>
                            <a:gd name="T115" fmla="*/ 91 h 14782"/>
                            <a:gd name="T116" fmla="*/ 5607 w 6035"/>
                            <a:gd name="T117" fmla="*/ 98 h 14782"/>
                            <a:gd name="T118" fmla="*/ 5629 w 6035"/>
                            <a:gd name="T119" fmla="*/ 107 h 14782"/>
                            <a:gd name="T120" fmla="*/ 5652 w 6035"/>
                            <a:gd name="T121" fmla="*/ 119 h 14782"/>
                            <a:gd name="T122" fmla="*/ 5673 w 6035"/>
                            <a:gd name="T123" fmla="*/ 131 h 14782"/>
                            <a:gd name="T124" fmla="*/ 5693 w 6035"/>
                            <a:gd name="T125" fmla="*/ 143 h 14782"/>
                            <a:gd name="T126" fmla="*/ 5714 w 6035"/>
                            <a:gd name="T127" fmla="*/ 160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35" h="14782">
                              <a:moveTo>
                                <a:pt x="5970" y="14782"/>
                              </a:moveTo>
                              <a:lnTo>
                                <a:pt x="5975" y="14782"/>
                              </a:lnTo>
                              <a:lnTo>
                                <a:pt x="6032" y="14782"/>
                              </a:lnTo>
                              <a:lnTo>
                                <a:pt x="6032" y="14767"/>
                              </a:lnTo>
                              <a:lnTo>
                                <a:pt x="6035" y="772"/>
                              </a:lnTo>
                              <a:lnTo>
                                <a:pt x="6035" y="772"/>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5491" y="0"/>
                              </a:lnTo>
                              <a:lnTo>
                                <a:pt x="5491" y="0"/>
                              </a:lnTo>
                              <a:lnTo>
                                <a:pt x="35" y="0"/>
                              </a:lnTo>
                              <a:lnTo>
                                <a:pt x="0" y="0"/>
                              </a:lnTo>
                              <a:lnTo>
                                <a:pt x="0" y="77"/>
                              </a:lnTo>
                              <a:lnTo>
                                <a:pt x="35" y="77"/>
                              </a:lnTo>
                              <a:lnTo>
                                <a:pt x="5491" y="77"/>
                              </a:lnTo>
                              <a:lnTo>
                                <a:pt x="5491"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65" y="772"/>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94EA"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" path="m5970,14782l5975,14782,6032,14782,6032,14767,6035,772,6035,772,6035,772,6034,733,6032,695,6028,656,6024,618,6017,582,6010,546,6002,509,5992,475,5982,441,5970,408,5958,376,5943,344,5928,315,5913,286,5896,258,5878,231,5859,205,5839,180,5819,156,5798,135,5775,114,5752,95,5728,78,5704,63,5680,49,5654,36,5641,30,5628,25,5615,20,5601,16,5588,12,5575,10,5561,6,5548,4,5533,3,5519,1,5505,,5491,,5491,,5491,,35,,,,,77,35,77,5491,77,5491,77,5491,77,5515,78,5539,80,5562,84,5585,91,5607,98,5629,107,5652,119,5673,131,5693,143,5714,160,5734,175,5752,194,5771,213,5789,233,5806,255,5823,276,5838,301,5854,327,5868,353,5881,381,5894,409,5906,438,5917,468,5926,500,5935,532,5942,564,5950,598,5954,631,5959,666,5962,701,5964,737,5965,772,5965,772,5965,772,5970,14782xe" fillcolor="#fabf8f [1945]" stroked="f">
                <v:fill opacity="37265f"/>
                <v:path arrowok="t" o:connecttype="custom" o:connectlocs="3959925,9248140;3963242,9248140;4001050,9248140;4001050,9238755;4003040,482990;4003040,482990;4003040,482990;4002377,458591;4001050,434816;3998397,410417;3995744,386643;3991101,364120;3986457,341597;3981151,318448;3974518,297177;3967885,275905;3959925,255259;3951966,235239;3942016,215219;3932066,197075;3922117,178932;3910841,161414;3898901,144522;3886298,128255;3873032,112614;3859766,97599;3845837,84461;3830581,71322;3815325,59435;3799406,48800;3783486,39415;3767567,30656;3750321,22523;3741698,18769;3733075,15641;3724452,12513;3715166,10010;3706543,7508;3697920,6256;3688634,3754;3680011,2503;3670061,1877;3660775,626;3651489,0;3642203,0;3642203,0;3642203,0;23216,0;0,0;0,48174;23216,48174;3642203,48174;3642203,48174;3642203,48174;3658122,48800;3674041,50051;3689297,52553;3704553,56933;3719146,61312;3733739,66943;3748995,74451;3762924,81958;3776190,89466;3790119,100102" o:connectangles="0,0,0,0,0,0,0,0,0,0,0,0,0,0,0,0,0,0,0,0,0,0,0,0,0,0,0,0,0,0,0,0,0,0,0,0,0,0,0,0,0,0,0,0,0,0,0,0,0,0,0,0,0,0,0,0,0,0,0,0,0,0,0,0"/>
              </v:shape>
            </w:pict>
          </mc:Fallback>
        </mc:AlternateContent>
      </w:r>
      <w:r>
        <w:rPr>
          <w:noProof/>
          <w:lang w:eastAsia="zh-CN"/>
        </w:rPr>
        <mc:AlternateContent>
          <mc:Choice Requires="wpg">
            <w:drawing>
              <wp:anchor distT="0" distB="0" distL="114300" distR="114300" simplePos="0" relativeHeight="251668480" behindDoc="0" locked="0" layoutInCell="1" allowOverlap="1" wp14:anchorId="519AAF8B" wp14:editId="3E489B65">
                <wp:simplePos x="0" y="0"/>
                <wp:positionH relativeFrom="column">
                  <wp:posOffset>5716905</wp:posOffset>
                </wp:positionH>
                <wp:positionV relativeFrom="paragraph">
                  <wp:posOffset>-320675</wp:posOffset>
                </wp:positionV>
                <wp:extent cx="954405" cy="2231390"/>
                <wp:effectExtent l="0" t="127000" r="5080" b="74295"/>
                <wp:wrapNone/>
                <wp:docPr id="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6" name="Freeform 157"/>
                        <wps:cNvSpPr>
                          <a:spLocks/>
                        </wps:cNvSpPr>
                        <wps:spPr bwMode="auto">
                          <a:xfrm>
                            <a:off x="6408" y="4119"/>
                            <a:ext cx="4121" cy="6164"/>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58"/>
                        <wps:cNvSpPr>
                          <a:spLocks/>
                        </wps:cNvSpPr>
                        <wps:spPr bwMode="auto">
                          <a:xfrm>
                            <a:off x="7512" y="5586"/>
                            <a:ext cx="2958" cy="4618"/>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9"/>
                        <wps:cNvSpPr>
                          <a:spLocks/>
                        </wps:cNvSpPr>
                        <wps:spPr bwMode="auto">
                          <a:xfrm>
                            <a:off x="6408" y="2761"/>
                            <a:ext cx="2182" cy="2978"/>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60"/>
                        <wps:cNvSpPr>
                          <a:spLocks/>
                        </wps:cNvSpPr>
                        <wps:spPr bwMode="auto">
                          <a:xfrm>
                            <a:off x="6608" y="1518"/>
                            <a:ext cx="1388" cy="2299"/>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1"/>
                        <wps:cNvSpPr>
                          <a:spLocks/>
                        </wps:cNvSpPr>
                        <wps:spPr bwMode="auto">
                          <a:xfrm>
                            <a:off x="7399" y="2123"/>
                            <a:ext cx="406" cy="1040"/>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62"/>
                        <wps:cNvSpPr>
                          <a:spLocks/>
                        </wps:cNvSpPr>
                        <wps:spPr bwMode="auto">
                          <a:xfrm>
                            <a:off x="8293" y="4994"/>
                            <a:ext cx="2592" cy="5576"/>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3"/>
                        <wps:cNvSpPr>
                          <a:spLocks/>
                        </wps:cNvSpPr>
                        <wps:spPr bwMode="auto">
                          <a:xfrm>
                            <a:off x="8257" y="3428"/>
                            <a:ext cx="2103" cy="2097"/>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4"/>
                        <wps:cNvSpPr>
                          <a:spLocks/>
                        </wps:cNvSpPr>
                        <wps:spPr bwMode="auto">
                          <a:xfrm>
                            <a:off x="9091" y="1770"/>
                            <a:ext cx="1269" cy="1933"/>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5"/>
                        <wps:cNvSpPr>
                          <a:spLocks/>
                        </wps:cNvSpPr>
                        <wps:spPr bwMode="auto">
                          <a:xfrm>
                            <a:off x="9939" y="2459"/>
                            <a:ext cx="293" cy="1148"/>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6"/>
                        <wps:cNvSpPr>
                          <a:spLocks/>
                        </wps:cNvSpPr>
                        <wps:spPr bwMode="auto">
                          <a:xfrm>
                            <a:off x="9017" y="5608"/>
                            <a:ext cx="1869" cy="5044"/>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7"/>
                        <wps:cNvSpPr>
                          <a:spLocks/>
                        </wps:cNvSpPr>
                        <wps:spPr bwMode="auto">
                          <a:xfrm>
                            <a:off x="7978" y="8307"/>
                            <a:ext cx="3081" cy="2453"/>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8"/>
                        <wps:cNvSpPr>
                          <a:spLocks/>
                        </wps:cNvSpPr>
                        <wps:spPr bwMode="auto">
                          <a:xfrm>
                            <a:off x="7176" y="8079"/>
                            <a:ext cx="1691" cy="1578"/>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9"/>
                        <wps:cNvSpPr>
                          <a:spLocks/>
                        </wps:cNvSpPr>
                        <wps:spPr bwMode="auto">
                          <a:xfrm>
                            <a:off x="6338" y="8065"/>
                            <a:ext cx="1278" cy="875"/>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0"/>
                        <wps:cNvSpPr>
                          <a:spLocks/>
                        </wps:cNvSpPr>
                        <wps:spPr bwMode="auto">
                          <a:xfrm>
                            <a:off x="6608" y="8152"/>
                            <a:ext cx="862" cy="256"/>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1"/>
                        <wps:cNvSpPr>
                          <a:spLocks/>
                        </wps:cNvSpPr>
                        <wps:spPr bwMode="auto">
                          <a:xfrm>
                            <a:off x="8796" y="9277"/>
                            <a:ext cx="2211" cy="138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A0A3B" id="Group 156" o:spid="_x0000_s1026" style="position:absolute;margin-left:450.15pt;margin-top:-25.2pt;width:75.15pt;height:175.7pt;rotation:-6324833fd;z-index:251668480" coordorigin="6338,1518" coordsize="4721,9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">
                <v:shape id="Freeform 157" o:spid="_x0000_s1027" style="position:absolute;left:6408;top:4119;width:4121;height:6164;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BowwAA&#10;ANoAAAAPAAAAZHJzL2Rvd25yZXYueG1sRI9Ba8JAFITvhf6H5RW8NZuKDSW6ihUEQSox7UFvj+wz&#10;CWbfhuxq4r93BaHHYWa+YWaLwTTiSp2rLSv4iGIQxIXVNZcK/n7X718gnEfW2FgmBTdysJi/vsww&#10;1bbnPV1zX4oAYZeigsr7NpXSFRUZdJFtiYN3sp1BH2RXSt1hH+CmkeM4TqTBmsNChS2tKirO+cUo&#10;+OnLw7Y99qtd5jKmejJ87vlbqdHbsJyC8DT4//CzvdEKEnhcCTdA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wBowwAAANoAAAAPAAAAAAAAAAAAAAAAAJcCAABkcnMvZG93&#10;bnJldi54bWxQSwUGAAAAAAQABAD1AAAAhwM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3904,6164;3827,6092;3751,6020;3676,5948;3600,5876;3525,5804;3451,5732;3378,5659;3304,5587;3231,5515;3159,5443;3087,5371;3015,5298;2944,5226;2874,5153;2804,5081;2734,5008;2665,4936;2596,4863;2529,4791;2461,4717;2394,4644;2328,4572;2262,4498;2196,4425;2132,4352;2067,4278;2003,4204;1940,4131;1877,4057;1815,3983;1753,3909;1692,3835;1633,3762;1574,3690;1516,3617;1458,3545;1401,3472;1345,3399;1288,3326;1232,3252;1177,3179;1122,3106;1067,3032;1013,2958;959,2885;905,2811;852,2737;799,2663;747,2589;695,2515;643,2441;592,2367;541,2293;490,2219;439,2145;390,2071;291,1923;192,1775;95,1628;0,1480;62,1419;125,1358;188,1299" o:connectangles="0,0,0,0,0,0,0,0,0,0,0,0,0,0,0,0,0,0,0,0,0,0,0,0,0,0,0,0,0,0,0,0,0,0,0,0,0,0,0,0,0,0,0,0,0,0,0,0,0,0,0,0,0,0,0,0,0,0,0,0,0,0,0,0"/>
                </v:shape>
                <v:shape id="Freeform 158" o:spid="_x0000_s1028" style="position:absolute;left:7512;top:5586;width:2958;height:4618;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hirwwAA&#10;ANoAAAAPAAAAZHJzL2Rvd25yZXYueG1sRI9Ba8JAFITvhf6H5RW8FN1ooGp0E1RQ2qNpQY+P7GsS&#10;mn0bdleN/75bKHgcZuYbZl0MphNXcr61rGA6SUAQV1a3XCv4+tyPFyB8QNbYWSYFd/JQ5M9Pa8y0&#10;vfGRrmWoRYSwz1BBE0KfSemrhgz6ie2Jo/dtncEQpauldniLcNPJWZK8SYMtx4UGe9o1VP2UF6Mg&#10;nX/0r4fymMrBbZfpYcupPZ+UGr0MmxWIQEN4hP/b71rBHP6uxBs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hirwwAAANoAAAAPAAAAAAAAAAAAAAAAAJcCAABkcnMvZG93&#10;bnJldi54bWxQSwUGAAAAAAQABAD1AAAAhwM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2910,4618;2897,4607;2861,4575;2804,4522;2727,4450;2682,4408;2633,4361;2580,4310;2523,4255;2463,4197;2399,4135;2334,4069;2265,4000;2194,3928;2121,3853;2046,3775;1969,3694;1891,3612;1813,3526;1733,3438;1652,3349;1572,3257;1491,3164;1410,3069;1330,2973;1251,2876;1172,2777;1095,2678;1019,2577;947,2480;876,2381;808,2282;741,2182;676,2083;614,1983;554,1884;496,1785;441,1687;388,1590;338,1494;292,1399;248,1305;207,1214;169,1125;135,1037;105,952;78,869;55,790;36,713;20,639;9,569;2,502;0,439;2,381;9,326;20,276;36,230;58,190;84,154;116,123;153,98;196,59;238,30;281,11" o:connectangles="0,0,0,0,0,0,0,0,0,0,0,0,0,0,0,0,0,0,0,0,0,0,0,0,0,0,0,0,0,0,0,0,0,0,0,0,0,0,0,0,0,0,0,0,0,0,0,0,0,0,0,0,0,0,0,0,0,0,0,0,0,0,0,0"/>
                </v:shape>
                <v:shape id="Freeform 159" o:spid="_x0000_s1029" style="position:absolute;left:6408;top:2761;width:2182;height:2978;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203,993;194,1054;184,1117;174,1181;165,1246;146,1378;129,1513;112,1648;97,1784;82,1918;68,2049;56,2176;43,2298;33,2413;24,2520;16,2618;10,2705;5,2780;1,2842;0,2868;1,2891;4,2912;9,2929;15,2944;23,2956;31,2965;42,2972;53,2976;67,2978;80,2977;96,2974;112,2968;129,2960;147,2949;166,2936;186,2921;206,2904;228,2884;249,2862;271,2839;294,2813;317,2784;340,2754;364,2723;388,2689;411,2653;435,2615;459,2576;483,2534;507,2492;530,2447;554,2406;579,2371;606,2345;634,2325;662,2310;692,2302;723,2297;754,2297;787,2300;819,2307;854,2316;888,2327;957,2352" o:connectangles="0,0,0,0,0,0,0,0,0,0,0,0,0,0,0,0,0,0,0,0,0,0,0,0,0,0,0,0,0,0,0,0,0,0,0,0,0,0,0,0,0,0,0,0,0,0,0,0,0,0,0,0,0,0,0,0,0,0,0,0,0,0,0,0"/>
                </v:shape>
                <v:shape id="Freeform 160" o:spid="_x0000_s1030" style="position:absolute;left:6608;top:1518;width:1388;height:2299;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ytawgAA&#10;ANoAAAAPAAAAZHJzL2Rvd25yZXYueG1sRI/BasMwEETvgf6D2EJuidxSTOJGDiUhJeRQiFN6Xqy1&#10;ZWqtjKQ6zt9HhUKPw8y8YTbbyfZiJB86xwqelhkI4trpjlsFn5fDYgUiRGSNvWNScKMA2/JhtsFC&#10;uyufaaxiKxKEQ4EKTIxDIWWoDVkMSzcQJ69x3mJM0rdSe7wmuO3lc5bl0mLHacHgQDtD9Xf1YxXs&#10;Hb0fxq+TH/bmgzG+5Lddkys1f5zeXkFEmuJ/+K991ArW8Hsl3QBZ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zK1rCAAAA2gAAAA8AAAAAAAAAAAAAAAAAlwIAAGRycy9kb3du&#10;cmV2LnhtbFBLBQYAAAAABAAEAPUAAACGAw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666,162;615,302;565,442;515,581;468,718;422,855;377,990;334,1124;292,1258;251,1391;212,1523;173,1654;136,1785;100,1914;66,2043;33,2172;0,2299;52,2295;104,2287;157,2276;211,2262;265,2245;320,2226;375,2204;429,2180;485,2153;540,2125;594,2095;648,2062;701,2029;754,1994;806,1957;857,1920;906,1882;954,1843;1000,1803;1044,1763;1087,1722;1127,1682;1166,1641;1202,1601;1236,1561;1267,1521;1295,1482;1320,1444;1342,1407;1361,1371;1376,1336;1388,1303;1346,1230;1304,1157;1263,1083;1222,1009;1182,934;1142,859;1104,784;1066,708;1029,632;993,555;958,478;924,401;907,362;891,323;875,284" o:connectangles="0,0,0,0,0,0,0,0,0,0,0,0,0,0,0,0,0,0,0,0,0,0,0,0,0,0,0,0,0,0,0,0,0,0,0,0,0,0,0,0,0,0,0,0,0,0,0,0,0,0,0,0,0,0,0,0,0,0,0,0,0,0,0,0"/>
                </v:shape>
                <v:shape id="Freeform 161" o:spid="_x0000_s1031" style="position:absolute;left:7399;top:2123;width:406;height:1040;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qL5xAAA&#10;ANsAAAAPAAAAZHJzL2Rvd25yZXYueG1sRI/RasJAEEXfC/7DMkLf6kYhbYmuogXBQhuo+gFDdkyC&#10;2dmQ3SbRr3ceCn2b4d6598xqM7pG9dSF2rOB+SwBRVx4W3Np4Hzav7yDChHZYuOZDNwowGY9eVph&#10;Zv3AP9QfY6kkhEOGBqoY20zrUFTkMMx8SyzaxXcOo6xdqW2Hg4S7Ri+S5FU7rFkaKmzpo6Lievx1&#10;BrTNh7b4yvvvxVua5ru0vtvPmzHP03G7BBVpjP/mv+uDFXyhl19kA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6i+cQAAADbAAAADwAAAAAAAAAAAAAAAACXAgAAZHJzL2Rv&#10;d25yZXYueG1sUEsFBgAAAAAEAAQA9QAAAIgDA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24,50;48,102;75,157;103,212;131,269;159,325;188,381;216,436;244,490;271,542;297,590;321,636;343,678;364,715;381,747;396,774;402,786;405,798;406,812;405,824;403,838;398,851;392,865;385,878;376,891;366,905;355,918;343,931;330,943;316,955;302,966;287,977;272,988;256,997;241,1006;225,1014;209,1021;194,1027;179,1032;165,1036;151,1039;138,1040;125,1040;114,1039;104,1037;95,1032;86,1026;81,1019;75,1009;70,993;65,974;60,950;55,923;51,892;47,859;43,823;39,784;35,743;32,701;29,658;23,568;18,477;13,386" o:connectangles="0,0,0,0,0,0,0,0,0,0,0,0,0,0,0,0,0,0,0,0,0,0,0,0,0,0,0,0,0,0,0,0,0,0,0,0,0,0,0,0,0,0,0,0,0,0,0,0,0,0,0,0,0,0,0,0,0,0,0,0,0,0,0,0"/>
                </v:shape>
                <v:shape id="Freeform 162" o:spid="_x0000_s1032" style="position:absolute;left:8293;top:4994;width:2592;height:5576;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i/MwwAA&#10;ANsAAAAPAAAAZHJzL2Rvd25yZXYueG1sRE9NawIxEL0L/ocwBW+ataVl3RqltBX0UERtyx6HzXSz&#10;mEyWTdTtvzeFgrd5vM+ZL3tnxZm60HhWMJ1kIIgrrxuuFXweVuMcRIjIGq1nUvBLAZaL4WCOhfYX&#10;3tF5H2uRQjgUqMDE2BZShsqQwzDxLXHifnznMCbY1VJ3eEnhzsr7LHuSDhtODQZbejVUHfcnp6D8&#10;2pSz9+zDPrxty11rv3PzeMiVGt31L88gIvXxJv53r3WaP4W/X9IB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Ci/MwwAAANsAAAAPAAAAAAAAAAAAAAAAAJcCAABkcnMvZG93&#10;bnJldi54bWxQSwUGAAAAAAQABAD1AAAAhwM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2262,5457;2202,5382;2143,5308;2084,5233;2026,5158;1967,5083;1910,5008;1853,4933;1797,4858;1741,4783;1687,4707;1632,4631;1579,4555;1526,4479;1474,4402;1423,4326;1373,4249;1323,4171;1274,4094;1226,4016;1180,3937;1134,3860;1088,3780;1044,3701;1001,3622;959,3542;918,3462;878,3381;838,3299;801,3218;764,3136;728,3053;694,2970;660,2886;628,2801;596,2715;565,2629;535,2543;506,2456;479,2369;452,2281;426,2192;400,2104;376,2015;352,1924;329,1834;307,1744;285,1653;265,1562;244,1470;225,1378;206,1286;187,1193;169,1099;152,1005;135,912;119,817;102,723;87,628;72,533;57,437;42,341;28,245;14,149" o:connectangles="0,0,0,0,0,0,0,0,0,0,0,0,0,0,0,0,0,0,0,0,0,0,0,0,0,0,0,0,0,0,0,0,0,0,0,0,0,0,0,0,0,0,0,0,0,0,0,0,0,0,0,0,0,0,0,0,0,0,0,0,0,0,0,0"/>
                </v:shape>
                <v:shape id="Freeform 163" o:spid="_x0000_s1033" style="position:absolute;left:8257;top:3428;width:2103;height:2097;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VO5vAAA&#10;ANsAAAAPAAAAZHJzL2Rvd25yZXYueG1sRE9LCsIwEN0L3iGM4E5TP4hUo/hBdFv1AEMztsVmUpqo&#10;tac3guBuHu87y3VjSvGk2hWWFYyGEQji1OqCMwXXy2EwB+E8ssbSMil4k4P1qttZYqztixN6nn0m&#10;Qgi7GBXk3lexlC7NyaAb2oo4cDdbG/QB1pnUNb5CuCnlOIpm0mDBoSHHinY5pffzwyigZJQcJ6aN&#10;po/3sZ3KZm/b7V6pfq/ZLEB4avxf/HOfdJg/hu8v4QC5+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Q9U7m8AAAA2wAAAA8AAAAAAAAAAAAAAAAAlwIAAGRycy9kb3ducmV2Lnht&#10;bFBLBQYAAAAABAAEAPUAAACAAw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850,0;792,107;732,218;672,334;611,452;549,571;488,691;429,810;370,928;314,1041;261,1151;211,1254;165,1351;123,1440;86,1519;54,1588;28,1645;18,1670;10,1693;4,1716;2,1737;0,1756;1,1775;4,1792;9,1807;16,1821;25,1833;35,1844;47,1853;61,1862;76,1868;93,1873;111,1875;131,1877;152,1877;174,1875;197,1872;221,1867;247,1860;273,1851;301,1840;328,1828;357,1814;387,1798;417,1780;448,1760;479,1739;511,1715;543,1689;575,1667;606,1652;637,1644;668,1643;698,1647;728,1657;757,1671;787,1689;816,1711;846,1736;874,1764;904,1793;963,1856;1023,1920;1054,1951" o:connectangles="0,0,0,0,0,0,0,0,0,0,0,0,0,0,0,0,0,0,0,0,0,0,0,0,0,0,0,0,0,0,0,0,0,0,0,0,0,0,0,0,0,0,0,0,0,0,0,0,0,0,0,0,0,0,0,0,0,0,0,0,0,0,0,0"/>
                </v:shape>
                <v:shape id="Freeform 164" o:spid="_x0000_s1034" style="position:absolute;left:9091;top:1770;width:1269;height:1933;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H5CwwAA&#10;ANsAAAAPAAAAZHJzL2Rvd25yZXYueG1sRE9Na8JAEL0L/Q/LFLzpxgpSo5tQUgpSJLSp6HWSHZNg&#10;djZkt5r++26h4G0e73O26Wg6caXBtZYVLOYRCOLK6pZrBYevt9kzCOeRNXaWScEPOUiTh8kWY21v&#10;/EnXwtcihLCLUUHjfR9L6aqGDLq57YkDd7aDQR/gUEs94C2Em04+RdFKGmw5NDTYU9ZQdSm+jQJH&#10;H2W0PpV5uX7Pu8XrLjvu80yp6eP4sgHhafR38b97p8P8Jfz9Eg6Qy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6H5CwwAAANsAAAAPAAAAAAAAAAAAAAAAAJcCAABkcnMvZG93&#10;bnJldi54bWxQSwUGAAAAAAQABAD1AAAAhwM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1129,80;1055,175;981,270;908,365;835,461;763,558;692,655;620,752;549,849;478,947;409,1045;339,1143;271,1241;202,1340;134,1439;67,1538;0,1638;36,1676;73,1711;111,1743;152,1772;193,1799;236,1823;280,1845;325,1864;371,1880;417,1895;463,1907;511,1916;558,1924;605,1929;652,1932;698,1933;745,1932;790,1929;835,1925;878,1918;921,1910;962,1900;1002,1888;1040,1875;1076,1861;1111,1845;1143,1827;1174,1809;1201,1788;1227,1767;1249,1745;1269,1721;1267,1623;1264,1525;1262,1426;1260,1327;1258,1228;1257,1128;1255,1028;1254,928;1253,828;1252,728;1251,627;1250,526;1250,425;1249,324;1249,222" o:connectangles="0,0,0,0,0,0,0,0,0,0,0,0,0,0,0,0,0,0,0,0,0,0,0,0,0,0,0,0,0,0,0,0,0,0,0,0,0,0,0,0,0,0,0,0,0,0,0,0,0,0,0,0,0,0,0,0,0,0,0,0,0,0,0,0"/>
                </v:shape>
                <v:shape id="Freeform 165" o:spid="_x0000_s1035" style="position:absolute;left:9939;top:2459;width:293;height:1148;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SfawAAA&#10;ANsAAAAPAAAAZHJzL2Rvd25yZXYueG1sRE9Ni8IwEL0v+B/CCF6KpoqsUo0igqB7EFY9eBybsS02&#10;k5JErf9+Iwh7m8f7nPmyNbV4kPOVZQXDQQqCOLe64kLB6bjpT0H4gKyxtkwKXuRhueh8zTHT9sm/&#10;9DiEQsQQ9hkqKENoMil9XpJBP7ANceSu1hkMEbpCaofPGG5qOUrTb2mw4thQYkPrkvLb4W4UJJPk&#10;PDUON5d0ldQ/+93o5tZGqV63Xc1ABGrDv/jj3uo4fwzvX+IBcvE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SfawAAAANsAAAAPAAAAAAAAAAAAAAAAAJcCAABkcnMvZG93bnJl&#10;di54bWxQSwUGAAAAAAQABAD1AAAAhAM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281,0;281,67;282,137;283,209;283,283;284,358;284,433;285,507;286,581;287,652;288,720;289,785;289,845;291,900;291,949;292,992;293,1028;292,1043;291,1057;287,1071;282,1083;276,1094;268,1104;260,1112;250,1120;240,1127;229,1132;217,1138;205,1142;191,1145;179,1146;165,1147;151,1148;138,1147;124,1146;111,1143;98,1141;85,1136;73,1132;61,1127;50,1120;40,1113;31,1106;23,1097;15,1088;9,1078;5,1068;2,1057;0,1045;0,1031;2,1012;5,990;9,964;15,934;23,901;31,866;40,828;61,747;85,659;110,568;138,475;164,384;190,297;214,217" o:connectangles="0,0,0,0,0,0,0,0,0,0,0,0,0,0,0,0,0,0,0,0,0,0,0,0,0,0,0,0,0,0,0,0,0,0,0,0,0,0,0,0,0,0,0,0,0,0,0,0,0,0,0,0,0,0,0,0,0,0,0,0,0,0,0,0"/>
                </v:shape>
                <v:shape id="Freeform 166" o:spid="_x0000_s1036" style="position:absolute;left:9017;top:5608;width:1869;height:5044;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BbMwAAA&#10;ANsAAAAPAAAAZHJzL2Rvd25yZXYueG1sRE/fa8IwEH4f+D+EE/Y2U4U56YxSBMEn0U58PpNbW2wu&#10;JYm1219vhMHe7uP7ecv1YFvRkw+NYwXTSQaCWDvTcKXg9LV9W4AIEdlg65gU/FCA9Wr0ssTcuDsf&#10;qS9jJVIIhxwV1DF2uZRB12QxTFxHnLhv5y3GBH0ljcd7CretnGXZXFpsODXU2NGmJn0tb1bB/rDv&#10;y8XvtivmxcVL3X6cz9or9Toeik8QkYb4L/5z70ya/w7PX9IB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KBbM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1869,5044;1857,5032;1825,4996;1801,4969;1774,4936;1741,4899;1706,4856;1666,4808;1623,4755;1577,4698;1528,4636;1476,4570;1423,4500;1367,4425;1311,4347;1252,4266;1192,4180;1132,4092;1071,4000;1009,3906;948,3808;887,3708;826,3606;767,3501;709,3394;651,3285;596,3175;542,3063;491,2949;442,2834;396,2718;353,2600;312,2481;274,2362;239,2243;206,2123;176,2004;149,1885;123,1767;101,1651;80,1536;63,1424;47,1313;34,1204;23,1099;14,996;8,897;3,802;1,710;0,623;2,539;5,461;11,389;17,321;27,259;37,204;50,154;64,111;80,76;97,47;116,26;136,12;158,7;186,0" o:connectangles="0,0,0,0,0,0,0,0,0,0,0,0,0,0,0,0,0,0,0,0,0,0,0,0,0,0,0,0,0,0,0,0,0,0,0,0,0,0,0,0,0,0,0,0,0,0,0,0,0,0,0,0,0,0,0,0,0,0,0,0,0,0,0,0"/>
                </v:shape>
                <v:shape id="Freeform 167" o:spid="_x0000_s1037" style="position:absolute;left:7978;top:8307;width:3081;height:2453;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CmawQAA&#10;ANsAAAAPAAAAZHJzL2Rvd25yZXYueG1sRE9Li8IwEL4L+x/CLOxNU2XxUY2yioIgCD4OHsdmbMo2&#10;k9JEW/+9WVjwNh/fc2aL1pbiQbUvHCvo9xIQxJnTBecKzqdNdwzCB2SNpWNS8CQPi/lHZ4apdg0f&#10;6HEMuYgh7FNUYEKoUil9Zsii77mKOHI3V1sMEda51DU2MdyWcpAkQ2mx4NhgsKKVoez3eLcK/Go5&#10;mOy+L+tJaA795pks96OrUerrs/2ZggjUhrf4373Vcf4Q/n6JB8j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vQpmsEAAADbAAAADwAAAAAAAAAAAAAAAACXAgAAZHJzL2Rvd25y&#10;ZXYueG1sUEsFBgAAAAAEAAQA9QAAAIUDA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58,1294;143,1318;228,1343;314,1368;399,1394;485,1421;570,1448;656,1477;742,1506;829,1536;915,1567;1001,1599;1087,1631;1174,1665;1260,1700;1347,1735;1434,1771;1525,1810;1621,1852;1722,1896;1824,1942;1928,1989;2033,2037;2138,2084;2241,2132;2341,2178;2437,2223;2529,2266;2614,2305;2693,2342;2764,2375;2825,2405;2876,2428;2899,2438;2920,2445;2939,2450;2957,2452;2973,2453;2988,2451;3002,2448;3014,2442;3025,2436;3035,2427;3044,2418;3052,2407;3059,2395;3065,2382;3069,2368;3073,2353;3076,2337;3078,2322;3080,2305;3081,2288;3081,2271;3080,2255;3079,2238;3077,2221;3075,2204;3072,2189;3069,2173;3065,2158;3062,2144;3057,2132;3053,2119" o:connectangles="0,0,0,0,0,0,0,0,0,0,0,0,0,0,0,0,0,0,0,0,0,0,0,0,0,0,0,0,0,0,0,0,0,0,0,0,0,0,0,0,0,0,0,0,0,0,0,0,0,0,0,0,0,0,0,0,0,0,0,0,0,0,0,0"/>
                </v:shape>
                <v:shape id="Freeform 168" o:spid="_x0000_s1038" style="position:absolute;left:7176;top:8079;width:1691;height:1578;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vnJwgAA&#10;ANsAAAAPAAAAZHJzL2Rvd25yZXYueG1sRI/disIwEIXvhX2HMAveabrFP2pTWRcWBEFo9QGGZmyL&#10;zaQ00XbffiMI3s1wzpzvTLobTSse1LvGsoKveQSCuLS64UrB5fw724BwHllja5kU/JGDXfYxSTHR&#10;duCcHoWvRAhhl6CC2vsukdKVNRl0c9sRB+1qe4M+rH0ldY9DCDetjKNoJQ02HAg1dvRTU3kr7iZA&#10;jI/jFnOzHBYnxONqf9iUuVLTz/F7C8LT6N/m1/VBh/preP4SBp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a+cnCAAAA2wAAAA8AAAAAAAAAAAAAAAAAlwIAAGRycy9kb3du&#10;cmV2LnhtbFBLBQYAAAAABAAEAPUAAACGAw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862;55,904;113,949;173,996;236,1044;299,1092;363,1141;427,1190;491,1238;552,1285;611,1331;668,1374;721,1415;770,1451;814,1485;852,1514;883,1539;897,1549;911,1558;924,1565;937,1570;949,1575;961,1577;973,1578;984,1577;995,1576;1006,1573;1016,1569;1026,1564;1036,1558;1045,1550;1054,1542;1064,1532;1072,1523;1081,1511;1089,1499;1097,1486;1105,1473;1113,1458;1121,1444;1129,1428;1144,1396;1159,1362;1173,1327;1188,1290;1194,1272;1198,1252;1200,1231;1200,1209;1199,1186;1196,1163;1192,1140;1187,1115;1175,1067;1162,1019;1156,995;1151,972;1146,949;1142,927;1139,906;1137,886;1137,867;1139,849;1143,833" o:connectangles="0,0,0,0,0,0,0,0,0,0,0,0,0,0,0,0,0,0,0,0,0,0,0,0,0,0,0,0,0,0,0,0,0,0,0,0,0,0,0,0,0,0,0,0,0,0,0,0,0,0,0,0,0,0,0,0,0,0,0,0,0,0,0,0"/>
                </v:shape>
                <v:shape id="Freeform 169" o:spid="_x0000_s1039" style="position:absolute;left:6338;top:8065;width:1278;height:875;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9kfpxAAA&#10;ANsAAAAPAAAAZHJzL2Rvd25yZXYueG1sRI9Bb8IwDIXvSPyHyJO4IEjHAaFCQNMQqAcOG3DgaDVe&#10;W9E4oclo9+/nw6TdbL3n9z5vdoNr1ZO62Hg28DrPQBGX3jZcGbheDrMVqJiQLbaeycAPRdhtx6MN&#10;5tb3/EnPc6qUhHDM0UCdUsi1jmVNDuPcB2LRvnznMMnaVdp22Eu4a/Uiy5baYcPSUGOg95rK+/nb&#10;GThNw/4jHPtieVrdsvA4+rtvC2MmL8PbGlSiIf2b/64LK/gCK7/IA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ZH6cQAAADbAAAADwAAAAAAAAAAAAAAAACXAgAAZHJzL2Rv&#10;d25yZXYueG1sUEsFBgAAAAAEAAQA9QAAAIgDA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40,411;87,437;135,464;183,491;232,519;280,547;329,575;378,603;427,632;477,661;527,690;578,720;628,750;680,781;731,812;783,843;836,875;876,846;913,816;949,786;982,755;1014,724;1044,693;1072,662;1098,631;1123,600;1145,569;1166,537;1185,506;1202,475;1218,444;1231,414;1243,384;1253,355;1262,325;1268,297;1273,269;1276,242;1278,215;1278,190;1276,164;1273,140;1268,117;1261,95;1253,73;1243,53;1232,35;1219,17;1205,0;1168,3;1131,6;1094,9;1057,13;1020,17;984,22;948,27;911,32;875,38;839,43;803,50;767,57;731,64;695,71;660,79" o:connectangles="0,0,0,0,0,0,0,0,0,0,0,0,0,0,0,0,0,0,0,0,0,0,0,0,0,0,0,0,0,0,0,0,0,0,0,0,0,0,0,0,0,0,0,0,0,0,0,0,0,0,0,0,0,0,0,0,0,0,0,0,0,0,0,0"/>
                </v:shape>
                <v:shape id="Freeform 170" o:spid="_x0000_s1040" style="position:absolute;left:6608;top:8152;width:862;height:256;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n5RPwQAA&#10;ANsAAAAPAAAAZHJzL2Rvd25yZXYueG1sRE9LasMwEN0Hcgcxge5iuR9C7UYJTcGhq0KcHmCwJrax&#10;NXItxVZuHxUK3c3jfWe7D6YXE42utazgMUlBEFdWt1wr+D4X61cQziNr7C2Tghs52O+Wiy3m2s58&#10;oqn0tYgh7HJU0Hg/5FK6qiGDLrEDceQudjToIxxrqUecY7jp5VOabqTBlmNDgwN9NFR15dUoKJ6/&#10;jjbtu8M1vLhjNv90l0PolHpYhfc3EJ6C/xf/uT91nJ/B7y/xALm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UT8EAAADbAAAADwAAAAAAAAAAAAAAAACXAgAAZHJzL2Rvd25y&#10;ZXYueG1sUEsFBgAAAAAEAAQA9QAAAIUDA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194;25,185;50,176;76,167;102,158;156,141;212,124;269,108;327,93;384,79;442,66;496,53;550,43;601,32;649,23;692,15;732,9;766,4;795,0;807,0;818,0;827,3;836,6;843,11;849,17;854,23;857,31;860,40;862,49;862,59;862,70;861,81;860,92;857,104;854,116;849,128;845,140;839,152;834,163;827,175;820,186;812,196;804,207;796,216;787,224;778,232;769,238;760,244;750,249;740,252;730,254;719,255;705,256;688,256;668,256;624,254;572,251;514,246;453,242;390,236;326,230;263,223;204,217;149,211" o:connectangles="0,0,0,0,0,0,0,0,0,0,0,0,0,0,0,0,0,0,0,0,0,0,0,0,0,0,0,0,0,0,0,0,0,0,0,0,0,0,0,0,0,0,0,0,0,0,0,0,0,0,0,0,0,0,0,0,0,0,0,0,0,0,0,0"/>
                </v:shape>
                <v:shape id="Freeform 171" o:spid="_x0000_s1041" style="position:absolute;left:8796;top:9277;width:2211;height:1384;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y4vwAAA&#10;ANsAAAAPAAAAZHJzL2Rvd25yZXYueG1sRE9Na8JAEL0X+h+WKXirGwWLRFcRQRDqpTEI3sbsmASz&#10;syG7NdFf3zkUPD7e93I9uEbdqQu1ZwOTcQKKuPC25tJAftx9zkGFiGyx8UwGHhRgvXp/W2Jqfc8/&#10;dM9iqSSEQ4oGqhjbVOtQVOQwjH1LLNzVdw6jwK7UtsNewl2jp0nypR3WLA0VtrStqLhlv056n/n+&#10;kJ1DjvO8Hi7f/WE3OxXGjD6GzQJUpCG+xP/uvTUwlfXyRX6AXv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Ry4vwAAAANsAAAAPAAAAAAAAAAAAAAAAAJcCAABkcnMvZG93bnJl&#10;di54bWxQSwUGAAAAAAQABAD1AAAAhAM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2211,1328;2203,1323;2182,1309;2150,1286;2105,1256;2049,1218;1984,1174;1910,1125;1829,1070;1741,1010;1647,947;1549,881;1448,813;1343,743;1237,672;1131,601;1025,530;923,463;823,398;774,366;725,336;677,306;629,277;583,249;538,222;493,196;450,171;409,148;368,126;330,106;293,87;257,70;224,55;192,41;162,29;135,19;110,11;87,5;67,2;49,0;33,1;21,4;11,10;4,18;1,29;0,43;3,59;9,77;17,96;28,115;42,135;58,155;77,177;98,198;121,220;147,243;174,266;203,289;235,313;267,337;303,362;339,386;377,411;416,437" o:connectangles="0,0,0,0,0,0,0,0,0,0,0,0,0,0,0,0,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9F54E" w14:textId="77777777" w:rsidR="009C72CB" w:rsidRDefault="009C72CB">
      <w:pPr>
        <w:spacing w:after="0" w:line="240" w:lineRule="auto"/>
      </w:pPr>
      <w:r>
        <w:separator/>
      </w:r>
    </w:p>
  </w:endnote>
  <w:endnote w:type="continuationSeparator" w:id="0">
    <w:p w14:paraId="05D13D95" w14:textId="77777777" w:rsidR="009C72CB" w:rsidRDefault="009C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A00002EF" w:usb1="4000A44B" w:usb2="00000000" w:usb3="00000000" w:csb0="0000019F" w:csb1="00000000"/>
  </w:font>
  <w:font w:name="GungsuhChe">
    <w:panose1 w:val="02030609000101010101"/>
    <w:charset w:val="81"/>
    <w:family w:val="modern"/>
    <w:pitch w:val="fixed"/>
    <w:sig w:usb0="B00002AF" w:usb1="69D77CFB" w:usb2="00000030" w:usb3="00000000" w:csb0="0008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44C6B" w14:textId="77777777" w:rsidR="009C72CB" w:rsidRDefault="009C72CB">
      <w:pPr>
        <w:spacing w:after="0" w:line="240" w:lineRule="auto"/>
      </w:pPr>
      <w:r>
        <w:separator/>
      </w:r>
    </w:p>
  </w:footnote>
  <w:footnote w:type="continuationSeparator" w:id="0">
    <w:p w14:paraId="4BA77C4F" w14:textId="77777777" w:rsidR="009C72CB" w:rsidRDefault="009C72C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23835"/>
    <w:multiLevelType w:val="hybridMultilevel"/>
    <w:tmpl w:val="745EBF9A"/>
    <w:lvl w:ilvl="0" w:tplc="5EE25ABC">
      <w:numFmt w:val="bullet"/>
      <w:lvlText w:val="-"/>
      <w:lvlJc w:val="left"/>
      <w:pPr>
        <w:ind w:left="720" w:hanging="360"/>
      </w:pPr>
      <w:rPr>
        <w:rFonts w:ascii="Candara" w:eastAsia="GungsuhChe"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125E42"/>
    <w:multiLevelType w:val="hybridMultilevel"/>
    <w:tmpl w:val="BF8C0554"/>
    <w:lvl w:ilvl="0" w:tplc="6A6292AE">
      <w:numFmt w:val="bullet"/>
      <w:lvlText w:val=""/>
      <w:lvlJc w:val="left"/>
      <w:pPr>
        <w:ind w:left="720" w:hanging="360"/>
      </w:pPr>
      <w:rPr>
        <w:rFonts w:ascii="Symbol" w:eastAsia="GungsuhChe"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E8D"/>
    <w:rsid w:val="0006660E"/>
    <w:rsid w:val="000F71F9"/>
    <w:rsid w:val="0012019B"/>
    <w:rsid w:val="00131554"/>
    <w:rsid w:val="00190394"/>
    <w:rsid w:val="001D22C0"/>
    <w:rsid w:val="001F7C38"/>
    <w:rsid w:val="002159FF"/>
    <w:rsid w:val="00234DB3"/>
    <w:rsid w:val="002B70AD"/>
    <w:rsid w:val="002C4C91"/>
    <w:rsid w:val="00306908"/>
    <w:rsid w:val="0031698D"/>
    <w:rsid w:val="00321AE3"/>
    <w:rsid w:val="0036767C"/>
    <w:rsid w:val="003E21F0"/>
    <w:rsid w:val="00413E5C"/>
    <w:rsid w:val="00424489"/>
    <w:rsid w:val="00454C6B"/>
    <w:rsid w:val="00462832"/>
    <w:rsid w:val="00484545"/>
    <w:rsid w:val="004B1491"/>
    <w:rsid w:val="004E1D62"/>
    <w:rsid w:val="004F0F33"/>
    <w:rsid w:val="005A1051"/>
    <w:rsid w:val="005B558D"/>
    <w:rsid w:val="005F1491"/>
    <w:rsid w:val="00615239"/>
    <w:rsid w:val="00622672"/>
    <w:rsid w:val="0062289D"/>
    <w:rsid w:val="00673B88"/>
    <w:rsid w:val="0068357A"/>
    <w:rsid w:val="00750A13"/>
    <w:rsid w:val="00795E9F"/>
    <w:rsid w:val="007B2312"/>
    <w:rsid w:val="007D5DCE"/>
    <w:rsid w:val="007D6C9E"/>
    <w:rsid w:val="00806C3A"/>
    <w:rsid w:val="00832064"/>
    <w:rsid w:val="00841903"/>
    <w:rsid w:val="008611C2"/>
    <w:rsid w:val="00871419"/>
    <w:rsid w:val="00932AAA"/>
    <w:rsid w:val="00941CFE"/>
    <w:rsid w:val="00956AB5"/>
    <w:rsid w:val="0096511B"/>
    <w:rsid w:val="009C72CB"/>
    <w:rsid w:val="00A026E7"/>
    <w:rsid w:val="00A0456B"/>
    <w:rsid w:val="00AD0BA0"/>
    <w:rsid w:val="00B26B9E"/>
    <w:rsid w:val="00B34DD5"/>
    <w:rsid w:val="00BC172E"/>
    <w:rsid w:val="00C243F9"/>
    <w:rsid w:val="00C80116"/>
    <w:rsid w:val="00C872A2"/>
    <w:rsid w:val="00C92795"/>
    <w:rsid w:val="00CB699C"/>
    <w:rsid w:val="00CC0971"/>
    <w:rsid w:val="00CD7B4D"/>
    <w:rsid w:val="00CE3360"/>
    <w:rsid w:val="00D26693"/>
    <w:rsid w:val="00DD60A4"/>
    <w:rsid w:val="00DE6664"/>
    <w:rsid w:val="00E93E23"/>
    <w:rsid w:val="00EA0D3B"/>
    <w:rsid w:val="00EB68AC"/>
    <w:rsid w:val="00EB70E2"/>
    <w:rsid w:val="00EC052A"/>
    <w:rsid w:val="00EF520E"/>
    <w:rsid w:val="00F16E8D"/>
    <w:rsid w:val="00F4516F"/>
    <w:rsid w:val="00FB28AD"/>
    <w:rsid w:val="00FE65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06660E"/>
    <w:pPr>
      <w:spacing w:after="80" w:line="240" w:lineRule="auto"/>
      <w:jc w:val="center"/>
    </w:pPr>
    <w:rPr>
      <w:rFonts w:eastAsia="GungsuhChe"/>
      <w:i/>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06660E"/>
    <w:rPr>
      <w:rFonts w:eastAsia="GungsuhChe"/>
      <w:i/>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4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ynott\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7853B1C5394C059AFCCE8D24692DC1"/>
        <w:category>
          <w:name w:val="General"/>
          <w:gallery w:val="placeholder"/>
        </w:category>
        <w:types>
          <w:type w:val="bbPlcHdr"/>
        </w:types>
        <w:behaviors>
          <w:behavior w:val="content"/>
        </w:behaviors>
        <w:guid w:val="{2E34F49C-1C7B-4A35-9EC7-6C892E0DAD51}"/>
      </w:docPartPr>
      <w:docPartBody>
        <w:p w:rsidR="00E420D0" w:rsidRDefault="009E412C">
          <w:pPr>
            <w:pStyle w:val="627853B1C5394C059AFCCE8D24692DC1"/>
          </w:pPr>
          <w:r w:rsidRPr="00806C3A">
            <w:t>Weekly Class Newsletter</w:t>
          </w:r>
        </w:p>
      </w:docPartBody>
    </w:docPart>
    <w:docPart>
      <w:docPartPr>
        <w:name w:val="B8EBB6FD18BC4B75A421C1E8F1B1B000"/>
        <w:category>
          <w:name w:val="General"/>
          <w:gallery w:val="placeholder"/>
        </w:category>
        <w:types>
          <w:type w:val="bbPlcHdr"/>
        </w:types>
        <w:behaviors>
          <w:behavior w:val="content"/>
        </w:behaviors>
        <w:guid w:val="{1FF0EF4E-DE9D-4F72-8079-E133500510A4}"/>
      </w:docPartPr>
      <w:docPartBody>
        <w:p w:rsidR="00E420D0" w:rsidRDefault="009E412C">
          <w:pPr>
            <w:pStyle w:val="B8EBB6FD18BC4B75A421C1E8F1B1B000"/>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A00002EF" w:usb1="4000A44B" w:usb2="00000000" w:usb3="00000000" w:csb0="0000019F" w:csb1="00000000"/>
  </w:font>
  <w:font w:name="GungsuhChe">
    <w:panose1 w:val="02030609000101010101"/>
    <w:charset w:val="81"/>
    <w:family w:val="modern"/>
    <w:pitch w:val="fixed"/>
    <w:sig w:usb0="B00002AF" w:usb1="69D77CFB" w:usb2="00000030" w:usb3="00000000" w:csb0="0008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12C"/>
    <w:rsid w:val="0020767D"/>
    <w:rsid w:val="00441C79"/>
    <w:rsid w:val="00481E8B"/>
    <w:rsid w:val="00486091"/>
    <w:rsid w:val="0051582E"/>
    <w:rsid w:val="006321D8"/>
    <w:rsid w:val="009E412C"/>
    <w:rsid w:val="00D545BB"/>
    <w:rsid w:val="00E420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7853B1C5394C059AFCCE8D24692DC1">
    <w:name w:val="627853B1C5394C059AFCCE8D24692DC1"/>
  </w:style>
  <w:style w:type="paragraph" w:customStyle="1" w:styleId="B8EBB6FD18BC4B75A421C1E8F1B1B000">
    <w:name w:val="B8EBB6FD18BC4B75A421C1E8F1B1B000"/>
  </w:style>
  <w:style w:type="paragraph" w:customStyle="1" w:styleId="EB10E30D12AB414CBBD6A98E39A28590">
    <w:name w:val="EB10E30D12AB414CBBD6A98E39A28590"/>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5C86652B4D184BBFAD55D68CC054F51C">
    <w:name w:val="5C86652B4D184BBFAD55D68CC054F51C"/>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068EBB90A88E45B78AA5642BEA6985C3">
    <w:name w:val="068EBB90A88E45B78AA5642BEA6985C3"/>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78882F67B24F4AE2BA724503E043712A">
    <w:name w:val="78882F67B24F4AE2BA724503E043712A"/>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CD478BE725A44C9FA19CC3E32A42FC2D">
    <w:name w:val="CD478BE725A44C9FA19CC3E32A42FC2D"/>
  </w:style>
  <w:style w:type="paragraph" w:customStyle="1" w:styleId="84F57F721D824E5D803D8BA7CC598371">
    <w:name w:val="84F57F721D824E5D803D8BA7CC598371"/>
  </w:style>
  <w:style w:type="paragraph" w:customStyle="1" w:styleId="8CC4F368920A4A8B9FDC3176D2AF7BCE">
    <w:name w:val="8CC4F368920A4A8B9FDC3176D2AF7BCE"/>
  </w:style>
  <w:style w:type="paragraph" w:customStyle="1" w:styleId="D27415CD4FCD4ADDB3C42FD4BDB2493D">
    <w:name w:val="D27415CD4FCD4ADDB3C42FD4BDB2493D"/>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6BF57F3A7A3C41D2A3F01ACC637317FD">
    <w:name w:val="6BF57F3A7A3C41D2A3F01ACC637317FD"/>
  </w:style>
  <w:style w:type="paragraph" w:customStyle="1" w:styleId="9821CC3EDFCE427797D88B71FF7CBF93">
    <w:name w:val="9821CC3EDFCE427797D88B71FF7CBF93"/>
  </w:style>
  <w:style w:type="character" w:styleId="PlaceholderText">
    <w:name w:val="Placeholder Text"/>
    <w:basedOn w:val="DefaultParagraphFont"/>
    <w:uiPriority w:val="99"/>
    <w:semiHidden/>
    <w:rPr>
      <w:color w:val="808080"/>
    </w:rPr>
  </w:style>
  <w:style w:type="paragraph" w:customStyle="1" w:styleId="E1D4D2E32CD14CE685F6A104D3E38781">
    <w:name w:val="E1D4D2E32CD14CE685F6A104D3E38781"/>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8F807DC1FB2D4186853C3978D0D70774">
    <w:name w:val="8F807DC1FB2D4186853C3978D0D70774"/>
  </w:style>
  <w:style w:type="paragraph" w:customStyle="1" w:styleId="1877A62C67434901BBA19FF42DFA8245">
    <w:name w:val="1877A62C67434901BBA19FF42DFA8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C:\Users\jlynott\AppData\Roaming\Microsoft\Templates\Class newsletter.dotx</Template>
  <TotalTime>0</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2017-03-08T17:49:00Z</dcterms:created>
  <dcterms:modified xsi:type="dcterms:W3CDTF">2017-03-08T17:49:00Z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