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60A4" w:rsidRDefault="00E351D7" w:rsidP="00D62CAD">
      <w:r w:rsidRPr="006213D4">
        <w:rPr>
          <w:b/>
          <w:caps/>
          <w:noProof/>
          <w:sz w:val="23"/>
          <w:szCs w:val="23"/>
        </w:rPr>
        <w:drawing>
          <wp:anchor distT="0" distB="0" distL="114300" distR="114300" simplePos="0" relativeHeight="251723776" behindDoc="0" locked="0" layoutInCell="1" allowOverlap="1" wp14:anchorId="4A38AE68">
            <wp:simplePos x="0" y="0"/>
            <wp:positionH relativeFrom="column">
              <wp:posOffset>276225</wp:posOffset>
            </wp:positionH>
            <wp:positionV relativeFrom="page">
              <wp:posOffset>476250</wp:posOffset>
            </wp:positionV>
            <wp:extent cx="991235" cy="1581785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23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00C4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06C0BCD" wp14:editId="5FC904EB">
                <wp:simplePos x="0" y="0"/>
                <wp:positionH relativeFrom="margin">
                  <wp:align>left</wp:align>
                </wp:positionH>
                <wp:positionV relativeFrom="paragraph">
                  <wp:posOffset>1618615</wp:posOffset>
                </wp:positionV>
                <wp:extent cx="3682365" cy="7882255"/>
                <wp:effectExtent l="0" t="0" r="0" b="4445"/>
                <wp:wrapNone/>
                <wp:docPr id="1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2365" cy="7882255"/>
                        </a:xfrm>
                        <a:custGeom>
                          <a:avLst/>
                          <a:gdLst>
                            <a:gd name="T0" fmla="*/ 27 w 7709"/>
                            <a:gd name="T1" fmla="*/ 85 h 14691"/>
                            <a:gd name="T2" fmla="*/ 7 w 7709"/>
                            <a:gd name="T3" fmla="*/ 69 h 14691"/>
                            <a:gd name="T4" fmla="*/ 0 w 7709"/>
                            <a:gd name="T5" fmla="*/ 44 h 14691"/>
                            <a:gd name="T6" fmla="*/ 7 w 7709"/>
                            <a:gd name="T7" fmla="*/ 20 h 14691"/>
                            <a:gd name="T8" fmla="*/ 27 w 7709"/>
                            <a:gd name="T9" fmla="*/ 5 h 14691"/>
                            <a:gd name="T10" fmla="*/ 6808 w 7709"/>
                            <a:gd name="T11" fmla="*/ 0 h 14691"/>
                            <a:gd name="T12" fmla="*/ 6831 w 7709"/>
                            <a:gd name="T13" fmla="*/ 1 h 14691"/>
                            <a:gd name="T14" fmla="*/ 6900 w 7709"/>
                            <a:gd name="T15" fmla="*/ 7 h 14691"/>
                            <a:gd name="T16" fmla="*/ 6967 w 7709"/>
                            <a:gd name="T17" fmla="*/ 17 h 14691"/>
                            <a:gd name="T18" fmla="*/ 7033 w 7709"/>
                            <a:gd name="T19" fmla="*/ 33 h 14691"/>
                            <a:gd name="T20" fmla="*/ 7097 w 7709"/>
                            <a:gd name="T21" fmla="*/ 55 h 14691"/>
                            <a:gd name="T22" fmla="*/ 7159 w 7709"/>
                            <a:gd name="T23" fmla="*/ 81 h 14691"/>
                            <a:gd name="T24" fmla="*/ 7218 w 7709"/>
                            <a:gd name="T25" fmla="*/ 114 h 14691"/>
                            <a:gd name="T26" fmla="*/ 7276 w 7709"/>
                            <a:gd name="T27" fmla="*/ 150 h 14691"/>
                            <a:gd name="T28" fmla="*/ 7330 w 7709"/>
                            <a:gd name="T29" fmla="*/ 190 h 14691"/>
                            <a:gd name="T30" fmla="*/ 7382 w 7709"/>
                            <a:gd name="T31" fmla="*/ 235 h 14691"/>
                            <a:gd name="T32" fmla="*/ 7431 w 7709"/>
                            <a:gd name="T33" fmla="*/ 284 h 14691"/>
                            <a:gd name="T34" fmla="*/ 7504 w 7709"/>
                            <a:gd name="T35" fmla="*/ 373 h 14691"/>
                            <a:gd name="T36" fmla="*/ 7579 w 7709"/>
                            <a:gd name="T37" fmla="*/ 493 h 14691"/>
                            <a:gd name="T38" fmla="*/ 7620 w 7709"/>
                            <a:gd name="T39" fmla="*/ 578 h 14691"/>
                            <a:gd name="T40" fmla="*/ 7647 w 7709"/>
                            <a:gd name="T41" fmla="*/ 646 h 14691"/>
                            <a:gd name="T42" fmla="*/ 7668 w 7709"/>
                            <a:gd name="T43" fmla="*/ 716 h 14691"/>
                            <a:gd name="T44" fmla="*/ 7686 w 7709"/>
                            <a:gd name="T45" fmla="*/ 789 h 14691"/>
                            <a:gd name="T46" fmla="*/ 7699 w 7709"/>
                            <a:gd name="T47" fmla="*/ 862 h 14691"/>
                            <a:gd name="T48" fmla="*/ 7707 w 7709"/>
                            <a:gd name="T49" fmla="*/ 939 h 14691"/>
                            <a:gd name="T50" fmla="*/ 7709 w 7709"/>
                            <a:gd name="T51" fmla="*/ 1016 h 14691"/>
                            <a:gd name="T52" fmla="*/ 7709 w 7709"/>
                            <a:gd name="T53" fmla="*/ 14691 h 14691"/>
                            <a:gd name="T54" fmla="*/ 7621 w 7709"/>
                            <a:gd name="T55" fmla="*/ 1016 h 14691"/>
                            <a:gd name="T56" fmla="*/ 7618 w 7709"/>
                            <a:gd name="T57" fmla="*/ 921 h 14691"/>
                            <a:gd name="T58" fmla="*/ 7595 w 7709"/>
                            <a:gd name="T59" fmla="*/ 784 h 14691"/>
                            <a:gd name="T60" fmla="*/ 7557 w 7709"/>
                            <a:gd name="T61" fmla="*/ 655 h 14691"/>
                            <a:gd name="T62" fmla="*/ 7502 w 7709"/>
                            <a:gd name="T63" fmla="*/ 534 h 14691"/>
                            <a:gd name="T64" fmla="*/ 7434 w 7709"/>
                            <a:gd name="T65" fmla="*/ 425 h 14691"/>
                            <a:gd name="T66" fmla="*/ 7353 w 7709"/>
                            <a:gd name="T67" fmla="*/ 328 h 14691"/>
                            <a:gd name="T68" fmla="*/ 7260 w 7709"/>
                            <a:gd name="T69" fmla="*/ 246 h 14691"/>
                            <a:gd name="T70" fmla="*/ 7158 w 7709"/>
                            <a:gd name="T71" fmla="*/ 180 h 14691"/>
                            <a:gd name="T72" fmla="*/ 7086 w 7709"/>
                            <a:gd name="T73" fmla="*/ 145 h 14691"/>
                            <a:gd name="T74" fmla="*/ 7029 w 7709"/>
                            <a:gd name="T75" fmla="*/ 123 h 14691"/>
                            <a:gd name="T76" fmla="*/ 6970 w 7709"/>
                            <a:gd name="T77" fmla="*/ 107 h 14691"/>
                            <a:gd name="T78" fmla="*/ 6910 w 7709"/>
                            <a:gd name="T79" fmla="*/ 95 h 14691"/>
                            <a:gd name="T80" fmla="*/ 6849 w 7709"/>
                            <a:gd name="T81" fmla="*/ 89 h 14691"/>
                            <a:gd name="T82" fmla="*/ 6808 w 7709"/>
                            <a:gd name="T83" fmla="*/ 88 h 14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709" h="14691">
                              <a:moveTo>
                                <a:pt x="44" y="88"/>
                              </a:moveTo>
                              <a:lnTo>
                                <a:pt x="35" y="88"/>
                              </a:lnTo>
                              <a:lnTo>
                                <a:pt x="27" y="85"/>
                              </a:lnTo>
                              <a:lnTo>
                                <a:pt x="19" y="80"/>
                              </a:lnTo>
                              <a:lnTo>
                                <a:pt x="13" y="75"/>
                              </a:lnTo>
                              <a:lnTo>
                                <a:pt x="7" y="69"/>
                              </a:lnTo>
                              <a:lnTo>
                                <a:pt x="3" y="61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36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3" y="13"/>
                              </a:lnTo>
                              <a:lnTo>
                                <a:pt x="19" y="8"/>
                              </a:lnTo>
                              <a:lnTo>
                                <a:pt x="27" y="5"/>
                              </a:lnTo>
                              <a:lnTo>
                                <a:pt x="35" y="1"/>
                              </a:lnTo>
                              <a:lnTo>
                                <a:pt x="44" y="0"/>
                              </a:lnTo>
                              <a:lnTo>
                                <a:pt x="6808" y="0"/>
                              </a:lnTo>
                              <a:lnTo>
                                <a:pt x="6808" y="1"/>
                              </a:lnTo>
                              <a:lnTo>
                                <a:pt x="6831" y="1"/>
                              </a:lnTo>
                              <a:lnTo>
                                <a:pt x="6854" y="2"/>
                              </a:lnTo>
                              <a:lnTo>
                                <a:pt x="6877" y="4"/>
                              </a:lnTo>
                              <a:lnTo>
                                <a:pt x="6900" y="7"/>
                              </a:lnTo>
                              <a:lnTo>
                                <a:pt x="6922" y="9"/>
                              </a:lnTo>
                              <a:lnTo>
                                <a:pt x="6945" y="13"/>
                              </a:lnTo>
                              <a:lnTo>
                                <a:pt x="6967" y="17"/>
                              </a:lnTo>
                              <a:lnTo>
                                <a:pt x="6989" y="22"/>
                              </a:lnTo>
                              <a:lnTo>
                                <a:pt x="7011" y="27"/>
                              </a:lnTo>
                              <a:lnTo>
                                <a:pt x="7033" y="33"/>
                              </a:lnTo>
                              <a:lnTo>
                                <a:pt x="7055" y="40"/>
                              </a:lnTo>
                              <a:lnTo>
                                <a:pt x="7076" y="47"/>
                              </a:lnTo>
                              <a:lnTo>
                                <a:pt x="7097" y="55"/>
                              </a:lnTo>
                              <a:lnTo>
                                <a:pt x="7118" y="63"/>
                              </a:lnTo>
                              <a:lnTo>
                                <a:pt x="7138" y="72"/>
                              </a:lnTo>
                              <a:lnTo>
                                <a:pt x="7159" y="81"/>
                              </a:lnTo>
                              <a:lnTo>
                                <a:pt x="7179" y="91"/>
                              </a:lnTo>
                              <a:lnTo>
                                <a:pt x="7199" y="102"/>
                              </a:lnTo>
                              <a:lnTo>
                                <a:pt x="7218" y="114"/>
                              </a:lnTo>
                              <a:lnTo>
                                <a:pt x="7237" y="125"/>
                              </a:lnTo>
                              <a:lnTo>
                                <a:pt x="7257" y="137"/>
                              </a:lnTo>
                              <a:lnTo>
                                <a:pt x="7276" y="150"/>
                              </a:lnTo>
                              <a:lnTo>
                                <a:pt x="7294" y="163"/>
                              </a:lnTo>
                              <a:lnTo>
                                <a:pt x="7312" y="177"/>
                              </a:lnTo>
                              <a:lnTo>
                                <a:pt x="7330" y="190"/>
                              </a:lnTo>
                              <a:lnTo>
                                <a:pt x="7347" y="204"/>
                              </a:lnTo>
                              <a:lnTo>
                                <a:pt x="7365" y="219"/>
                              </a:lnTo>
                              <a:lnTo>
                                <a:pt x="7382" y="235"/>
                              </a:lnTo>
                              <a:lnTo>
                                <a:pt x="7399" y="251"/>
                              </a:lnTo>
                              <a:lnTo>
                                <a:pt x="7415" y="267"/>
                              </a:lnTo>
                              <a:lnTo>
                                <a:pt x="7431" y="284"/>
                              </a:lnTo>
                              <a:lnTo>
                                <a:pt x="7446" y="302"/>
                              </a:lnTo>
                              <a:lnTo>
                                <a:pt x="7476" y="337"/>
                              </a:lnTo>
                              <a:lnTo>
                                <a:pt x="7504" y="373"/>
                              </a:lnTo>
                              <a:lnTo>
                                <a:pt x="7530" y="412"/>
                              </a:lnTo>
                              <a:lnTo>
                                <a:pt x="7556" y="451"/>
                              </a:lnTo>
                              <a:lnTo>
                                <a:pt x="7579" y="493"/>
                              </a:lnTo>
                              <a:lnTo>
                                <a:pt x="7601" y="534"/>
                              </a:lnTo>
                              <a:lnTo>
                                <a:pt x="7610" y="557"/>
                              </a:lnTo>
                              <a:lnTo>
                                <a:pt x="7620" y="578"/>
                              </a:lnTo>
                              <a:lnTo>
                                <a:pt x="7630" y="601"/>
                              </a:lnTo>
                              <a:lnTo>
                                <a:pt x="7638" y="623"/>
                              </a:lnTo>
                              <a:lnTo>
                                <a:pt x="7647" y="646"/>
                              </a:lnTo>
                              <a:lnTo>
                                <a:pt x="7654" y="669"/>
                              </a:lnTo>
                              <a:lnTo>
                                <a:pt x="7662" y="692"/>
                              </a:lnTo>
                              <a:lnTo>
                                <a:pt x="7668" y="716"/>
                              </a:lnTo>
                              <a:lnTo>
                                <a:pt x="7675" y="740"/>
                              </a:lnTo>
                              <a:lnTo>
                                <a:pt x="7681" y="764"/>
                              </a:lnTo>
                              <a:lnTo>
                                <a:pt x="7686" y="789"/>
                              </a:lnTo>
                              <a:lnTo>
                                <a:pt x="7691" y="813"/>
                              </a:lnTo>
                              <a:lnTo>
                                <a:pt x="7695" y="838"/>
                              </a:lnTo>
                              <a:lnTo>
                                <a:pt x="7699" y="862"/>
                              </a:lnTo>
                              <a:lnTo>
                                <a:pt x="7702" y="888"/>
                              </a:lnTo>
                              <a:lnTo>
                                <a:pt x="7704" y="913"/>
                              </a:lnTo>
                              <a:lnTo>
                                <a:pt x="7707" y="939"/>
                              </a:lnTo>
                              <a:lnTo>
                                <a:pt x="7708" y="965"/>
                              </a:lnTo>
                              <a:lnTo>
                                <a:pt x="7709" y="990"/>
                              </a:lnTo>
                              <a:lnTo>
                                <a:pt x="7709" y="1016"/>
                              </a:lnTo>
                              <a:lnTo>
                                <a:pt x="7709" y="14691"/>
                              </a:lnTo>
                              <a:lnTo>
                                <a:pt x="7621" y="14691"/>
                              </a:lnTo>
                              <a:lnTo>
                                <a:pt x="7621" y="1016"/>
                              </a:lnTo>
                              <a:lnTo>
                                <a:pt x="7622" y="1016"/>
                              </a:lnTo>
                              <a:lnTo>
                                <a:pt x="7621" y="969"/>
                              </a:lnTo>
                              <a:lnTo>
                                <a:pt x="7618" y="921"/>
                              </a:lnTo>
                              <a:lnTo>
                                <a:pt x="7613" y="875"/>
                              </a:lnTo>
                              <a:lnTo>
                                <a:pt x="7605" y="829"/>
                              </a:lnTo>
                              <a:lnTo>
                                <a:pt x="7595" y="784"/>
                              </a:lnTo>
                              <a:lnTo>
                                <a:pt x="7585" y="740"/>
                              </a:lnTo>
                              <a:lnTo>
                                <a:pt x="7572" y="697"/>
                              </a:lnTo>
                              <a:lnTo>
                                <a:pt x="7557" y="655"/>
                              </a:lnTo>
                              <a:lnTo>
                                <a:pt x="7541" y="613"/>
                              </a:lnTo>
                              <a:lnTo>
                                <a:pt x="7523" y="574"/>
                              </a:lnTo>
                              <a:lnTo>
                                <a:pt x="7502" y="534"/>
                              </a:lnTo>
                              <a:lnTo>
                                <a:pt x="7481" y="497"/>
                              </a:lnTo>
                              <a:lnTo>
                                <a:pt x="7459" y="461"/>
                              </a:lnTo>
                              <a:lnTo>
                                <a:pt x="7434" y="425"/>
                              </a:lnTo>
                              <a:lnTo>
                                <a:pt x="7408" y="391"/>
                              </a:lnTo>
                              <a:lnTo>
                                <a:pt x="7381" y="359"/>
                              </a:lnTo>
                              <a:lnTo>
                                <a:pt x="7353" y="328"/>
                              </a:lnTo>
                              <a:lnTo>
                                <a:pt x="7323" y="299"/>
                              </a:lnTo>
                              <a:lnTo>
                                <a:pt x="7292" y="272"/>
                              </a:lnTo>
                              <a:lnTo>
                                <a:pt x="7260" y="246"/>
                              </a:lnTo>
                              <a:lnTo>
                                <a:pt x="7228" y="222"/>
                              </a:lnTo>
                              <a:lnTo>
                                <a:pt x="7194" y="200"/>
                              </a:lnTo>
                              <a:lnTo>
                                <a:pt x="7158" y="180"/>
                              </a:lnTo>
                              <a:lnTo>
                                <a:pt x="7122" y="161"/>
                              </a:lnTo>
                              <a:lnTo>
                                <a:pt x="7104" y="152"/>
                              </a:lnTo>
                              <a:lnTo>
                                <a:pt x="7086" y="145"/>
                              </a:lnTo>
                              <a:lnTo>
                                <a:pt x="7066" y="137"/>
                              </a:lnTo>
                              <a:lnTo>
                                <a:pt x="7048" y="130"/>
                              </a:lnTo>
                              <a:lnTo>
                                <a:pt x="7029" y="123"/>
                              </a:lnTo>
                              <a:lnTo>
                                <a:pt x="7010" y="118"/>
                              </a:lnTo>
                              <a:lnTo>
                                <a:pt x="6989" y="111"/>
                              </a:lnTo>
                              <a:lnTo>
                                <a:pt x="6970" y="107"/>
                              </a:lnTo>
                              <a:lnTo>
                                <a:pt x="6951" y="103"/>
                              </a:lnTo>
                              <a:lnTo>
                                <a:pt x="6931" y="99"/>
                              </a:lnTo>
                              <a:lnTo>
                                <a:pt x="6910" y="95"/>
                              </a:lnTo>
                              <a:lnTo>
                                <a:pt x="6890" y="93"/>
                              </a:lnTo>
                              <a:lnTo>
                                <a:pt x="6870" y="91"/>
                              </a:lnTo>
                              <a:lnTo>
                                <a:pt x="6849" y="89"/>
                              </a:lnTo>
                              <a:lnTo>
                                <a:pt x="6828" y="89"/>
                              </a:lnTo>
                              <a:lnTo>
                                <a:pt x="6808" y="88"/>
                              </a:lnTo>
                              <a:lnTo>
                                <a:pt x="44" y="8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  <a:alpha val="3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77049" id="Freeform 133" o:spid="_x0000_s1026" style="position:absolute;margin-left:0;margin-top:127.45pt;width:289.95pt;height:620.65pt;z-index:-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coordsize="7709,1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" path="m44,88r-9,l27,85,19,80,13,75,7,69,3,61,1,54,,44,1,36,3,27,7,20r6,-7l19,8,27,5,35,1,44,,6808,r,1l6831,1r23,1l6877,4r23,3l6922,9r23,4l6967,17r22,5l7011,27r22,6l7055,40r21,7l7097,55r21,8l7138,72r21,9l7179,91r20,11l7218,114r19,11l7257,137r19,13l7294,163r18,14l7330,190r17,14l7365,219r17,16l7399,251r16,16l7431,284r15,18l7476,337r28,36l7530,412r26,39l7579,493r22,41l7610,557r10,21l7630,601r8,22l7647,646r7,23l7662,692r6,24l7675,740r6,24l7686,789r5,24l7695,838r4,24l7702,888r2,25l7707,939r1,26l7709,990r,26l7709,14691r-88,l7621,1016r1,l7621,969r-3,-48l7613,875r-8,-46l7595,784r-10,-44l7572,697r-15,-42l7541,613r-18,-39l7502,534r-21,-37l7459,461r-25,-36l7408,391r-27,-32l7353,328r-30,-29l7292,272r-32,-26l7228,222r-34,-22l7158,180r-36,-19l7104,152r-18,-7l7066,137r-18,-7l7029,123r-19,-5l6989,111r-19,-4l6951,103r-20,-4l6910,95r-20,-2l6870,91r-21,-2l6828,89r-20,-1l44,88xe" fillcolor="white [3212]" stroked="f">
                <v:fill opacity="21626f" color2="#b2a1c7 [1943]" rotate="t" angle="135" focus="100%" type="gradient"/>
                <v:path arrowok="t" o:connecttype="custom" o:connectlocs="12897,45606;3344,37021;0,23608;3344,10731;12897,2683;3251984,0;3262970,537;3295929,3756;3327933,9121;3359459,17706;3390030,29509;3419646,43459;3447829,61165;3475533,80480;3501328,101942;3526167,126086;3549572,152376;3584442,200128;3620268,264512;3639852,310118;3652749,346602;3662780,384160;3671379,423327;3677588,462494;3681410,503808;3682365,545121;3682365,7882255;3640330,545121;3638897,494150;3627911,420644;3609759,351431;3583487,286510;3551006,228028;3512314,175984;3467891,131988;3419168,96577;3384776,77798;3357549,65994;3329366,57409;3300706,50971;3271568,47752;3251984,47215" o:connectangles="0,0,0,0,0,0,0,0,0,0,0,0,0,0,0,0,0,0,0,0,0,0,0,0,0,0,0,0,0,0,0,0,0,0,0,0,0,0,0,0,0,0"/>
                <w10:wrap anchorx="margin"/>
              </v:shape>
            </w:pict>
          </mc:Fallback>
        </mc:AlternateContent>
      </w:r>
      <w:r w:rsidR="00E173E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3D6E67" wp14:editId="11C13778">
                <wp:simplePos x="0" y="0"/>
                <wp:positionH relativeFrom="column">
                  <wp:posOffset>3756025</wp:posOffset>
                </wp:positionH>
                <wp:positionV relativeFrom="paragraph">
                  <wp:posOffset>217170</wp:posOffset>
                </wp:positionV>
                <wp:extent cx="3463925" cy="683260"/>
                <wp:effectExtent l="3175" t="0" r="0" b="4445"/>
                <wp:wrapNone/>
                <wp:docPr id="99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3925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NewsletterTitleChar"/>
                              </w:rPr>
                              <w:id w:val="871944467"/>
                            </w:sdtPr>
                            <w:sdtEndPr>
                              <w:rPr>
                                <w:rStyle w:val="DefaultParagraphFont"/>
                                <w:b/>
                              </w:rPr>
                            </w:sdtEndPr>
                            <w:sdtContent>
                              <w:p w:rsidR="00DD60A4" w:rsidRDefault="00035D00">
                                <w:pPr>
                                  <w:pStyle w:val="NewsletterTitle"/>
                                </w:pPr>
                                <w:r>
                                  <w:rPr>
                                    <w:rStyle w:val="NewsletterTitleChar"/>
                                  </w:rPr>
                                  <w:t xml:space="preserve">Boletin Mensual de </w:t>
                                </w:r>
                                <w:r w:rsidR="00707252">
                                  <w:rPr>
                                    <w:rStyle w:val="NewsletterTitleChar"/>
                                  </w:rPr>
                                  <w:t>Davis</w:t>
                                </w:r>
                              </w:p>
                            </w:sdtContent>
                          </w:sdt>
                          <w:p w:rsidR="00DD60A4" w:rsidRDefault="00035D00">
                            <w:pPr>
                              <w:pStyle w:val="NewsletterTitle"/>
                            </w:pPr>
                            <w:r>
                              <w:t>Enero</w:t>
                            </w:r>
                            <w:r w:rsidR="00C22EA9">
                              <w:t>/Febr</w:t>
                            </w:r>
                            <w:r>
                              <w:t>e</w:t>
                            </w:r>
                            <w:r w:rsidR="00C22EA9">
                              <w:t>r</w:t>
                            </w:r>
                            <w:r>
                              <w:t>o</w:t>
                            </w:r>
                            <w:r w:rsidR="00C22EA9"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3D6E67"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26" type="#_x0000_t202" style="position:absolute;margin-left:295.75pt;margin-top:17.1pt;width:272.75pt;height:5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" filled="f" stroked="f">
                <v:textbox inset="0,0,0,0">
                  <w:txbxContent>
                    <w:sdt>
                      <w:sdtPr>
                        <w:rPr>
                          <w:rStyle w:val="NewsletterTitleChar"/>
                        </w:rPr>
                        <w:id w:val="871944467"/>
                      </w:sdtPr>
                      <w:sdtEndPr>
                        <w:rPr>
                          <w:rStyle w:val="DefaultParagraphFont"/>
                          <w:b/>
                        </w:rPr>
                      </w:sdtEndPr>
                      <w:sdtContent>
                        <w:p w:rsidR="00DD60A4" w:rsidRDefault="00035D00">
                          <w:pPr>
                            <w:pStyle w:val="NewsletterTitle"/>
                          </w:pPr>
                          <w:r>
                            <w:rPr>
                              <w:rStyle w:val="NewsletterTitleChar"/>
                            </w:rPr>
                            <w:t xml:space="preserve">Boletin Mensual de </w:t>
                          </w:r>
                          <w:r w:rsidR="00707252">
                            <w:rPr>
                              <w:rStyle w:val="NewsletterTitleChar"/>
                            </w:rPr>
                            <w:t>Davis</w:t>
                          </w:r>
                        </w:p>
                      </w:sdtContent>
                    </w:sdt>
                    <w:p w:rsidR="00DD60A4" w:rsidRDefault="00035D00">
                      <w:pPr>
                        <w:pStyle w:val="NewsletterTitle"/>
                      </w:pPr>
                      <w:r>
                        <w:t>Enero</w:t>
                      </w:r>
                      <w:r w:rsidR="00C22EA9">
                        <w:t>/Febr</w:t>
                      </w:r>
                      <w:r>
                        <w:t>e</w:t>
                      </w:r>
                      <w:r w:rsidR="00C22EA9">
                        <w:t>r</w:t>
                      </w:r>
                      <w:r>
                        <w:t>o</w:t>
                      </w:r>
                      <w:r w:rsidR="00C22EA9"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  <w:r w:rsidR="00E173E1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C79A619" wp14:editId="21E5ED11">
                <wp:simplePos x="0" y="0"/>
                <wp:positionH relativeFrom="column">
                  <wp:posOffset>3515360</wp:posOffset>
                </wp:positionH>
                <wp:positionV relativeFrom="paragraph">
                  <wp:posOffset>994410</wp:posOffset>
                </wp:positionV>
                <wp:extent cx="3724275" cy="8555990"/>
                <wp:effectExtent l="635" t="3810" r="8890" b="3175"/>
                <wp:wrapNone/>
                <wp:docPr id="2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4275" cy="8555990"/>
                        </a:xfrm>
                        <a:custGeom>
                          <a:avLst/>
                          <a:gdLst>
                            <a:gd name="T0" fmla="*/ 67 w 6062"/>
                            <a:gd name="T1" fmla="*/ 13597 h 13597"/>
                            <a:gd name="T2" fmla="*/ 2 w 6062"/>
                            <a:gd name="T3" fmla="*/ 13436 h 13597"/>
                            <a:gd name="T4" fmla="*/ 2 w 6062"/>
                            <a:gd name="T5" fmla="*/ 701 h 13597"/>
                            <a:gd name="T6" fmla="*/ 3 w 6062"/>
                            <a:gd name="T7" fmla="*/ 666 h 13597"/>
                            <a:gd name="T8" fmla="*/ 9 w 6062"/>
                            <a:gd name="T9" fmla="*/ 596 h 13597"/>
                            <a:gd name="T10" fmla="*/ 20 w 6062"/>
                            <a:gd name="T11" fmla="*/ 529 h 13597"/>
                            <a:gd name="T12" fmla="*/ 34 w 6062"/>
                            <a:gd name="T13" fmla="*/ 463 h 13597"/>
                            <a:gd name="T14" fmla="*/ 54 w 6062"/>
                            <a:gd name="T15" fmla="*/ 402 h 13597"/>
                            <a:gd name="T16" fmla="*/ 77 w 6062"/>
                            <a:gd name="T17" fmla="*/ 343 h 13597"/>
                            <a:gd name="T18" fmla="*/ 106 w 6062"/>
                            <a:gd name="T19" fmla="*/ 288 h 13597"/>
                            <a:gd name="T20" fmla="*/ 138 w 6062"/>
                            <a:gd name="T21" fmla="*/ 236 h 13597"/>
                            <a:gd name="T22" fmla="*/ 174 w 6062"/>
                            <a:gd name="T23" fmla="*/ 188 h 13597"/>
                            <a:gd name="T24" fmla="*/ 213 w 6062"/>
                            <a:gd name="T25" fmla="*/ 144 h 13597"/>
                            <a:gd name="T26" fmla="*/ 255 w 6062"/>
                            <a:gd name="T27" fmla="*/ 106 h 13597"/>
                            <a:gd name="T28" fmla="*/ 301 w 6062"/>
                            <a:gd name="T29" fmla="*/ 74 h 13597"/>
                            <a:gd name="T30" fmla="*/ 348 w 6062"/>
                            <a:gd name="T31" fmla="*/ 47 h 13597"/>
                            <a:gd name="T32" fmla="*/ 386 w 6062"/>
                            <a:gd name="T33" fmla="*/ 30 h 13597"/>
                            <a:gd name="T34" fmla="*/ 411 w 6062"/>
                            <a:gd name="T35" fmla="*/ 21 h 13597"/>
                            <a:gd name="T36" fmla="*/ 438 w 6062"/>
                            <a:gd name="T37" fmla="*/ 14 h 13597"/>
                            <a:gd name="T38" fmla="*/ 464 w 6062"/>
                            <a:gd name="T39" fmla="*/ 9 h 13597"/>
                            <a:gd name="T40" fmla="*/ 491 w 6062"/>
                            <a:gd name="T41" fmla="*/ 5 h 13597"/>
                            <a:gd name="T42" fmla="*/ 519 w 6062"/>
                            <a:gd name="T43" fmla="*/ 3 h 13597"/>
                            <a:gd name="T44" fmla="*/ 532 w 6062"/>
                            <a:gd name="T45" fmla="*/ 3 h 13597"/>
                            <a:gd name="T46" fmla="*/ 5851 w 6062"/>
                            <a:gd name="T47" fmla="*/ 3 h 13597"/>
                            <a:gd name="T48" fmla="*/ 6062 w 6062"/>
                            <a:gd name="T49" fmla="*/ 72 h 13597"/>
                            <a:gd name="T50" fmla="*/ 532 w 6062"/>
                            <a:gd name="T51" fmla="*/ 72 h 13597"/>
                            <a:gd name="T52" fmla="*/ 532 w 6062"/>
                            <a:gd name="T53" fmla="*/ 72 h 13597"/>
                            <a:gd name="T54" fmla="*/ 486 w 6062"/>
                            <a:gd name="T55" fmla="*/ 76 h 13597"/>
                            <a:gd name="T56" fmla="*/ 441 w 6062"/>
                            <a:gd name="T57" fmla="*/ 85 h 13597"/>
                            <a:gd name="T58" fmla="*/ 398 w 6062"/>
                            <a:gd name="T59" fmla="*/ 100 h 13597"/>
                            <a:gd name="T60" fmla="*/ 355 w 6062"/>
                            <a:gd name="T61" fmla="*/ 121 h 13597"/>
                            <a:gd name="T62" fmla="*/ 315 w 6062"/>
                            <a:gd name="T63" fmla="*/ 147 h 13597"/>
                            <a:gd name="T64" fmla="*/ 278 w 6062"/>
                            <a:gd name="T65" fmla="*/ 178 h 13597"/>
                            <a:gd name="T66" fmla="*/ 242 w 6062"/>
                            <a:gd name="T67" fmla="*/ 213 h 13597"/>
                            <a:gd name="T68" fmla="*/ 209 w 6062"/>
                            <a:gd name="T69" fmla="*/ 253 h 13597"/>
                            <a:gd name="T70" fmla="*/ 178 w 6062"/>
                            <a:gd name="T71" fmla="*/ 299 h 13597"/>
                            <a:gd name="T72" fmla="*/ 152 w 6062"/>
                            <a:gd name="T73" fmla="*/ 347 h 13597"/>
                            <a:gd name="T74" fmla="*/ 128 w 6062"/>
                            <a:gd name="T75" fmla="*/ 399 h 13597"/>
                            <a:gd name="T76" fmla="*/ 108 w 6062"/>
                            <a:gd name="T77" fmla="*/ 455 h 13597"/>
                            <a:gd name="T78" fmla="*/ 93 w 6062"/>
                            <a:gd name="T79" fmla="*/ 513 h 13597"/>
                            <a:gd name="T80" fmla="*/ 81 w 6062"/>
                            <a:gd name="T81" fmla="*/ 574 h 13597"/>
                            <a:gd name="T82" fmla="*/ 73 w 6062"/>
                            <a:gd name="T83" fmla="*/ 637 h 13597"/>
                            <a:gd name="T84" fmla="*/ 70 w 6062"/>
                            <a:gd name="T85" fmla="*/ 701 h 13597"/>
                            <a:gd name="T86" fmla="*/ 70 w 6062"/>
                            <a:gd name="T87" fmla="*/ 701 h 135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062" h="13597">
                              <a:moveTo>
                                <a:pt x="70" y="13436"/>
                              </a:moveTo>
                              <a:lnTo>
                                <a:pt x="67" y="13597"/>
                              </a:lnTo>
                              <a:lnTo>
                                <a:pt x="0" y="13592"/>
                              </a:lnTo>
                              <a:lnTo>
                                <a:pt x="2" y="13436"/>
                              </a:lnTo>
                              <a:lnTo>
                                <a:pt x="2" y="701"/>
                              </a:lnTo>
                              <a:lnTo>
                                <a:pt x="3" y="666"/>
                              </a:lnTo>
                              <a:lnTo>
                                <a:pt x="5" y="631"/>
                              </a:lnTo>
                              <a:lnTo>
                                <a:pt x="9" y="596"/>
                              </a:lnTo>
                              <a:lnTo>
                                <a:pt x="13" y="562"/>
                              </a:lnTo>
                              <a:lnTo>
                                <a:pt x="20" y="529"/>
                              </a:lnTo>
                              <a:lnTo>
                                <a:pt x="26" y="496"/>
                              </a:lnTo>
                              <a:lnTo>
                                <a:pt x="34" y="463"/>
                              </a:lnTo>
                              <a:lnTo>
                                <a:pt x="44" y="433"/>
                              </a:lnTo>
                              <a:lnTo>
                                <a:pt x="54" y="402"/>
                              </a:lnTo>
                              <a:lnTo>
                                <a:pt x="65" y="372"/>
                              </a:lnTo>
                              <a:lnTo>
                                <a:pt x="77" y="343"/>
                              </a:lnTo>
                              <a:lnTo>
                                <a:pt x="92" y="314"/>
                              </a:lnTo>
                              <a:lnTo>
                                <a:pt x="106" y="288"/>
                              </a:lnTo>
                              <a:lnTo>
                                <a:pt x="121" y="262"/>
                              </a:lnTo>
                              <a:lnTo>
                                <a:pt x="138" y="236"/>
                              </a:lnTo>
                              <a:lnTo>
                                <a:pt x="155" y="212"/>
                              </a:lnTo>
                              <a:lnTo>
                                <a:pt x="174" y="188"/>
                              </a:lnTo>
                              <a:lnTo>
                                <a:pt x="193" y="165"/>
                              </a:lnTo>
                              <a:lnTo>
                                <a:pt x="213" y="144"/>
                              </a:lnTo>
                              <a:lnTo>
                                <a:pt x="233" y="125"/>
                              </a:lnTo>
                              <a:lnTo>
                                <a:pt x="255" y="106"/>
                              </a:lnTo>
                              <a:lnTo>
                                <a:pt x="278" y="89"/>
                              </a:lnTo>
                              <a:lnTo>
                                <a:pt x="301" y="74"/>
                              </a:lnTo>
                              <a:lnTo>
                                <a:pt x="325" y="60"/>
                              </a:lnTo>
                              <a:lnTo>
                                <a:pt x="348" y="47"/>
                              </a:lnTo>
                              <a:lnTo>
                                <a:pt x="373" y="35"/>
                              </a:lnTo>
                              <a:lnTo>
                                <a:pt x="386" y="30"/>
                              </a:lnTo>
                              <a:lnTo>
                                <a:pt x="399" y="26"/>
                              </a:lnTo>
                              <a:lnTo>
                                <a:pt x="411" y="21"/>
                              </a:lnTo>
                              <a:lnTo>
                                <a:pt x="425" y="17"/>
                              </a:lnTo>
                              <a:lnTo>
                                <a:pt x="438" y="14"/>
                              </a:lnTo>
                              <a:lnTo>
                                <a:pt x="450" y="12"/>
                              </a:lnTo>
                              <a:lnTo>
                                <a:pt x="464" y="9"/>
                              </a:lnTo>
                              <a:lnTo>
                                <a:pt x="477" y="7"/>
                              </a:lnTo>
                              <a:lnTo>
                                <a:pt x="491" y="5"/>
                              </a:lnTo>
                              <a:lnTo>
                                <a:pt x="505" y="4"/>
                              </a:lnTo>
                              <a:lnTo>
                                <a:pt x="519" y="3"/>
                              </a:lnTo>
                              <a:lnTo>
                                <a:pt x="532" y="3"/>
                              </a:lnTo>
                              <a:lnTo>
                                <a:pt x="5851" y="3"/>
                              </a:lnTo>
                              <a:lnTo>
                                <a:pt x="6052" y="0"/>
                              </a:lnTo>
                              <a:lnTo>
                                <a:pt x="6062" y="72"/>
                              </a:lnTo>
                              <a:lnTo>
                                <a:pt x="5851" y="72"/>
                              </a:lnTo>
                              <a:lnTo>
                                <a:pt x="532" y="72"/>
                              </a:lnTo>
                              <a:lnTo>
                                <a:pt x="509" y="73"/>
                              </a:lnTo>
                              <a:lnTo>
                                <a:pt x="486" y="76"/>
                              </a:lnTo>
                              <a:lnTo>
                                <a:pt x="463" y="79"/>
                              </a:lnTo>
                              <a:lnTo>
                                <a:pt x="441" y="85"/>
                              </a:lnTo>
                              <a:lnTo>
                                <a:pt x="419" y="91"/>
                              </a:lnTo>
                              <a:lnTo>
                                <a:pt x="398" y="100"/>
                              </a:lnTo>
                              <a:lnTo>
                                <a:pt x="375" y="110"/>
                              </a:lnTo>
                              <a:lnTo>
                                <a:pt x="355" y="121"/>
                              </a:lnTo>
                              <a:lnTo>
                                <a:pt x="335" y="132"/>
                              </a:lnTo>
                              <a:lnTo>
                                <a:pt x="315" y="147"/>
                              </a:lnTo>
                              <a:lnTo>
                                <a:pt x="295" y="161"/>
                              </a:lnTo>
                              <a:lnTo>
                                <a:pt x="278" y="178"/>
                              </a:lnTo>
                              <a:lnTo>
                                <a:pt x="259" y="195"/>
                              </a:lnTo>
                              <a:lnTo>
                                <a:pt x="242" y="213"/>
                              </a:lnTo>
                              <a:lnTo>
                                <a:pt x="225" y="233"/>
                              </a:lnTo>
                              <a:lnTo>
                                <a:pt x="209" y="253"/>
                              </a:lnTo>
                              <a:lnTo>
                                <a:pt x="194" y="275"/>
                              </a:lnTo>
                              <a:lnTo>
                                <a:pt x="178" y="299"/>
                              </a:lnTo>
                              <a:lnTo>
                                <a:pt x="165" y="322"/>
                              </a:lnTo>
                              <a:lnTo>
                                <a:pt x="152" y="347"/>
                              </a:lnTo>
                              <a:lnTo>
                                <a:pt x="139" y="373"/>
                              </a:lnTo>
                              <a:lnTo>
                                <a:pt x="128" y="399"/>
                              </a:lnTo>
                              <a:lnTo>
                                <a:pt x="117" y="426"/>
                              </a:lnTo>
                              <a:lnTo>
                                <a:pt x="108" y="455"/>
                              </a:lnTo>
                              <a:lnTo>
                                <a:pt x="99" y="484"/>
                              </a:lnTo>
                              <a:lnTo>
                                <a:pt x="93" y="513"/>
                              </a:lnTo>
                              <a:lnTo>
                                <a:pt x="85" y="544"/>
                              </a:lnTo>
                              <a:lnTo>
                                <a:pt x="81" y="574"/>
                              </a:lnTo>
                              <a:lnTo>
                                <a:pt x="76" y="605"/>
                              </a:lnTo>
                              <a:lnTo>
                                <a:pt x="73" y="637"/>
                              </a:lnTo>
                              <a:lnTo>
                                <a:pt x="71" y="669"/>
                              </a:lnTo>
                              <a:lnTo>
                                <a:pt x="70" y="701"/>
                              </a:lnTo>
                              <a:lnTo>
                                <a:pt x="70" y="134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  <a:alpha val="57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ED760" id="Freeform 136" o:spid="_x0000_s1026" style="position:absolute;margin-left:276.8pt;margin-top:78.3pt;width:293.25pt;height:673.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62,13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" path="m70,13436r-3,161l,13592r2,-156l2,701,3,666,5,631,9,596r4,-34l20,529r6,-33l34,463,44,433,54,402,65,372,77,343,92,314r14,-26l121,262r17,-26l155,212r19,-24l193,165r20,-21l233,125r22,-19l278,89,301,74,325,60,348,47,373,35r13,-5l399,26r12,-5l425,17r13,-3l450,12,464,9,477,7,491,5,505,4,519,3r13,l5851,3,6052,r10,72l5851,72,532,72r-23,1l486,76r-23,3l441,85r-22,6l398,100r-23,10l355,121r-20,11l315,147r-20,14l278,178r-19,17l242,213r-17,20l209,253r-15,22l178,299r-13,23l152,347r-13,26l128,399r-11,27l108,455r-9,29l93,513r-8,31l81,574r-5,31l73,637r-2,32l70,701r,12735xe" fillcolor="#fbd4b4 [1305]" stroked="f">
                <v:fill opacity="37265f"/>
                <v:path arrowok="t" o:connecttype="custom" o:connectlocs="41162,8555990;1229,8454680;1229,441108;1843,419084;5529,375036;12287,332876;20888,291345;33176,252961;47306,215835;65123,181226;84782,148504;106899,118300;130860,90613;156663,66701;184924,46565;213799,29575;237145,18878;252504,13214;269091,8810;285065,5663;301653,3146;318855,1888;326842,1888;3594644,1888;3724275,45306;326842,45306;326842,45306;298581,47823;270935,53487;244517,62926;218099,76140;193525,92501;170793,112008;148676,134031;128402,159202;109357,188147;93383,218352;78639,251073;66351,286311;57136,322808;49763,361193;44849,400836;43005,441108;43005,441108" o:connectangles="0,0,0,0,0,0,0,0,0,0,0,0,0,0,0,0,0,0,0,0,0,0,0,0,0,0,0,0,0,0,0,0,0,0,0,0,0,0,0,0,0,0,0,0"/>
              </v:shape>
            </w:pict>
          </mc:Fallback>
        </mc:AlternateContent>
      </w:r>
      <w:r w:rsidR="00E173E1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CC472CE" wp14:editId="67750334">
                <wp:simplePos x="0" y="0"/>
                <wp:positionH relativeFrom="column">
                  <wp:posOffset>3956050</wp:posOffset>
                </wp:positionH>
                <wp:positionV relativeFrom="paragraph">
                  <wp:posOffset>201295</wp:posOffset>
                </wp:positionV>
                <wp:extent cx="3284220" cy="714375"/>
                <wp:effectExtent l="3175" t="1270" r="0" b="0"/>
                <wp:wrapNone/>
                <wp:docPr id="97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4220" cy="714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  <a:gamma/>
                                <a:tint val="0"/>
                                <a:invGamma/>
                                <a:alpha val="64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0087B" id="Rectangle 132" o:spid="_x0000_s1026" style="position:absolute;margin-left:311.5pt;margin-top:15.85pt;width:258.6pt;height:5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" fillcolor="#fde9d9 [665]" stroked="f">
                <v:fill opacity="41943f" color2="#fde9d9 [665]" rotate="t" angle="90" focus="100%" type="gradient"/>
              </v:rect>
            </w:pict>
          </mc:Fallback>
        </mc:AlternateContent>
      </w:r>
    </w:p>
    <w:p w:rsidR="00EB591A" w:rsidRPr="000E778E" w:rsidRDefault="00AA1AD5" w:rsidP="0093553A">
      <w:pPr>
        <w:pStyle w:val="SectionLabelALLCAPS"/>
        <w:rPr>
          <w:b w:val="0"/>
          <w:caps w:val="0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EAD20A" wp14:editId="634AE50B">
                <wp:simplePos x="0" y="0"/>
                <wp:positionH relativeFrom="column">
                  <wp:posOffset>236220</wp:posOffset>
                </wp:positionH>
                <wp:positionV relativeFrom="paragraph">
                  <wp:posOffset>1504315</wp:posOffset>
                </wp:positionV>
                <wp:extent cx="3183255" cy="10567670"/>
                <wp:effectExtent l="0" t="0" r="0" b="0"/>
                <wp:wrapNone/>
                <wp:docPr id="78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255" cy="1056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TextChar"/>
                                <w:sz w:val="23"/>
                                <w:szCs w:val="23"/>
                              </w:rPr>
                              <w:id w:val="-250737446"/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p w:rsidR="00EB591A" w:rsidRPr="0027395A" w:rsidRDefault="00EB591A" w:rsidP="00707252">
                                <w:pPr>
                                  <w:pStyle w:val="Text"/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27395A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Ho</w:t>
                                </w:r>
                                <w:r w:rsidR="00C05041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la Amigos y </w:t>
                                </w:r>
                                <w:r w:rsidRPr="0027395A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Famili</w:t>
                                </w:r>
                                <w:r w:rsidR="00C05041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 w:rsidRPr="0027395A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 w:rsidR="00041D41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de Davis</w:t>
                                </w:r>
                                <w:r w:rsidRPr="0027395A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="00707252" w:rsidRPr="0027395A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ab/>
                                </w:r>
                              </w:p>
                              <w:p w:rsidR="00C22EA9" w:rsidRDefault="00014DD2" w:rsidP="00707252">
                                <w:pPr>
                                  <w:pStyle w:val="Text"/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27395A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041D41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¡Bienvenidos a </w:t>
                                </w:r>
                                <w:r w:rsidR="00C22EA9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2018</w:t>
                                </w:r>
                                <w:r w:rsidRPr="0027395A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!  </w:t>
                                </w:r>
                                <w:r w:rsidR="00041D41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Hemos tenido un buen comienzo de </w:t>
                                </w:r>
                                <w:r w:rsidR="00C22EA9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2018 </w:t>
                                </w:r>
                                <w:r w:rsidR="00041D41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en D</w:t>
                                </w:r>
                                <w:r w:rsidR="00C22EA9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avis.  </w:t>
                                </w:r>
                                <w:r w:rsidR="00041D41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Este mes los estudiantes han estado aprendiendo acerca de la perspectiva</w:t>
                                </w:r>
                                <w:r w:rsidR="0018164A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 w:rsidR="00C22EA9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="00BB543C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 w:rsidR="00C22EA9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n </w:t>
                                </w:r>
                                <w:r w:rsidR="00783449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f</w:t>
                                </w:r>
                                <w:r w:rsidR="00C22EA9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ebr</w:t>
                                </w:r>
                                <w:r w:rsidR="00783449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 w:rsidR="00C22EA9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r</w:t>
                                </w:r>
                                <w:r w:rsidR="00783449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o</w:t>
                                </w:r>
                                <w:r w:rsidR="00C22EA9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="00783449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nos enfocaremos en aprender sobre “la alegría y la felicidad</w:t>
                                </w:r>
                                <w:r w:rsidR="004B1176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.”  </w:t>
                                </w:r>
                                <w:r w:rsidR="00783449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Cada semana, su hijo recibe instrucción sobre mindfulness y su berebro</w:t>
                                </w:r>
                                <w:r w:rsidR="00C22EA9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.  </w:t>
                                </w:r>
                                <w:r w:rsidR="00783449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Pregúnteles que están aprendiendo en </w:t>
                                </w:r>
                                <w:r w:rsidR="00C22EA9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MindUP </w:t>
                                </w:r>
                                <w:r w:rsidR="00783449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 w:rsidR="00C22EA9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n </w:t>
                                </w:r>
                                <w:r w:rsidR="00783449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sus clases</w:t>
                                </w:r>
                                <w:r w:rsidR="00C22EA9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.  </w:t>
                                </w:r>
                              </w:p>
                              <w:p w:rsidR="00C22EA9" w:rsidRDefault="00C22EA9" w:rsidP="00707252">
                                <w:pPr>
                                  <w:pStyle w:val="Text"/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C85BFF" w:rsidRPr="00C85BFF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Para continuar brindando apoyo para el aprendizaje social y emocional en Davis, hemos comenzado a utilizar un plan de estudios llamado Kimochis. Este plan de estudios ayuda a los estudiantes a aprender sobre los sentimientos, las habilidades de comunicación y mucho más. ¡Esté atento a las sesiones de información para padres que se realizarán próximamente!</w:t>
                                </w:r>
                                <w:r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C22EA9" w:rsidRDefault="00C22EA9" w:rsidP="00707252">
                                <w:pPr>
                                  <w:pStyle w:val="Text"/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A6711E">
                                  <w:rPr>
                                    <w:rStyle w:val="TextChar"/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Un</w:t>
                                </w:r>
                                <w:r w:rsidR="00157C0B" w:rsidRPr="00157C0B">
                                  <w:rPr>
                                    <w:rStyle w:val="TextChar"/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A6711E">
                                  <w:rPr>
                                    <w:rStyle w:val="TextChar"/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recordatorio amistoso de que nuestra hora de salida es </w:t>
                                </w:r>
                                <w:r w:rsidR="00157C0B" w:rsidRPr="00157C0B">
                                  <w:rPr>
                                    <w:rStyle w:val="TextChar"/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3:20</w:t>
                                </w:r>
                                <w:r w:rsidR="00157C0B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  <w:r w:rsidR="00E20680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157C0B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="00A6711E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uchos padres estarn llegando temprano para recoger </w:t>
                                </w:r>
                                <w:r w:rsidR="00157C0B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 w:rsidR="00A6711E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los alumnus, lo que distrae la enseñanza de nuestros maestros</w:t>
                                </w:r>
                                <w:r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  <w:r w:rsidR="00A6711E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Su hijo/a está recibiendo instrucción hasta el final del día</w:t>
                                </w:r>
                                <w:r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  <w:r w:rsidR="0055153E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Es importante que los estudiantes pierdan el menor de tiempo de instrucción posible</w:t>
                                </w:r>
                                <w:r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.  P</w:t>
                                </w:r>
                                <w:r w:rsidR="0055153E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or favor asegúrese de solo recoger a su estudiante</w:t>
                                </w:r>
                                <w:r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55153E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temprano si </w:t>
                                </w:r>
                                <w:r w:rsidR="00035D00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necesitan irse por algo que no se puede hacer fuera del horario escolar</w:t>
                                </w:r>
                                <w:r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C22EA9" w:rsidRDefault="00C22EA9" w:rsidP="00707252">
                                <w:pPr>
                                  <w:pStyle w:val="Text"/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035D00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Es muy importante que tengamos los números de teléfono más actualizados para poder contactarlos.  </w:t>
                                </w:r>
                                <w:r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</w:t>
                                </w:r>
                                <w:r w:rsidR="00035D00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or favor, de avisar a la oficina si necesitamos actualizar su información</w:t>
                                </w:r>
                                <w:r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ab/>
                                </w:r>
                              </w:p>
                              <w:p w:rsidR="00DF077C" w:rsidRPr="00675651" w:rsidRDefault="00C22EA9" w:rsidP="00C22EA9">
                                <w:pPr>
                                  <w:pStyle w:val="Text"/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DF077C" w:rsidRPr="00675651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Ad</w:t>
                                </w:r>
                                <w:r w:rsidR="00035D00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junto tenemos el calendario de eventos</w:t>
                                </w:r>
                                <w:r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0E778E" w:rsidRPr="00AA1AD5" w:rsidRDefault="00035D00" w:rsidP="00D62CAD">
                                <w:pPr>
                                  <w:pStyle w:val="Text"/>
                                  <w:jc w:val="right"/>
                                  <w:rPr>
                                    <w:rFonts w:ascii="Arial" w:hAnsi="Arial" w:cs="Arial"/>
                                    <w:szCs w:val="22"/>
                                  </w:rPr>
                                </w:pPr>
                                <w:r w:rsidRPr="00AA1AD5">
                                  <w:rPr>
                                    <w:rStyle w:val="TextChar"/>
                                    <w:rFonts w:ascii="Arial" w:hAnsi="Arial" w:cs="Arial"/>
                                    <w:szCs w:val="22"/>
                                  </w:rPr>
                                  <w:t>¡VAMOS</w:t>
                                </w:r>
                                <w:r w:rsidR="000E778E" w:rsidRPr="00AA1AD5">
                                  <w:rPr>
                                    <w:rFonts w:ascii="Arial" w:hAnsi="Arial" w:cs="Arial"/>
                                    <w:szCs w:val="22"/>
                                  </w:rPr>
                                  <w:t xml:space="preserve"> DRAGONS!</w:t>
                                </w:r>
                              </w:p>
                              <w:p w:rsidR="000E778E" w:rsidRPr="00AA1AD5" w:rsidRDefault="000E778E" w:rsidP="000E778E">
                                <w:pPr>
                                  <w:pStyle w:val="Text"/>
                                  <w:jc w:val="right"/>
                                  <w:rPr>
                                    <w:rFonts w:ascii="Arial" w:hAnsi="Arial" w:cs="Arial"/>
                                    <w:szCs w:val="22"/>
                                  </w:rPr>
                                </w:pPr>
                                <w:r w:rsidRPr="00AA1AD5">
                                  <w:rPr>
                                    <w:rFonts w:ascii="Arial" w:hAnsi="Arial" w:cs="Arial"/>
                                    <w:szCs w:val="22"/>
                                  </w:rPr>
                                  <w:t>Ms. Furlong</w:t>
                                </w:r>
                              </w:p>
                              <w:p w:rsidR="00EB591A" w:rsidRPr="00AA1AD5" w:rsidRDefault="00EB591A" w:rsidP="000E778E">
                                <w:pPr>
                                  <w:pStyle w:val="Text"/>
                                  <w:jc w:val="right"/>
                                  <w:rPr>
                                    <w:rFonts w:ascii="Arial" w:hAnsi="Arial" w:cs="Arial"/>
                                    <w:szCs w:val="22"/>
                                  </w:rPr>
                                </w:pPr>
                                <w:r w:rsidRPr="00AA1AD5">
                                  <w:rPr>
                                    <w:rFonts w:ascii="Arial" w:hAnsi="Arial" w:cs="Arial"/>
                                    <w:szCs w:val="22"/>
                                  </w:rPr>
                                  <w:t>Principal</w:t>
                                </w:r>
                              </w:p>
                              <w:p w:rsidR="00DD60A4" w:rsidRDefault="004764EA" w:rsidP="00BD638B">
                                <w:pPr>
                                  <w:pStyle w:val="Text"/>
                                  <w:jc w:val="center"/>
                                </w:pP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EAD20A" id="_x0000_t202" coordsize="21600,21600" o:spt="202" path="m,l,21600r21600,l21600,xe">
                <v:stroke joinstyle="miter"/>
                <v:path gradientshapeok="t" o:connecttype="rect"/>
              </v:shapetype>
              <v:shape id="Text Box 134" o:spid="_x0000_s1027" type="#_x0000_t202" style="position:absolute;margin-left:18.6pt;margin-top:118.45pt;width:250.65pt;height:83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RI0vgIAAMU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" filled="f" stroked="f">
                <v:textbox>
                  <w:txbxContent>
                    <w:sdt>
                      <w:sdtPr>
                        <w:rPr>
                          <w:rStyle w:val="TextChar"/>
                          <w:sz w:val="23"/>
                          <w:szCs w:val="23"/>
                        </w:rPr>
                        <w:id w:val="-250737446"/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p w:rsidR="00EB591A" w:rsidRPr="0027395A" w:rsidRDefault="00EB591A" w:rsidP="00707252">
                          <w:pPr>
                            <w:pStyle w:val="Text"/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27395A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Ho</w:t>
                          </w:r>
                          <w:r w:rsidR="00C05041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la Amigos y </w:t>
                          </w:r>
                          <w:r w:rsidRPr="0027395A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Famili</w:t>
                          </w:r>
                          <w:r w:rsidR="00C05041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a</w:t>
                          </w:r>
                          <w:r w:rsidRPr="0027395A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s</w:t>
                          </w:r>
                          <w:r w:rsidR="00041D41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de Davis</w:t>
                          </w:r>
                          <w:r w:rsidRPr="0027395A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-</w:t>
                          </w:r>
                          <w:r w:rsidR="00707252" w:rsidRPr="0027395A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ab/>
                          </w:r>
                        </w:p>
                        <w:p w:rsidR="00C22EA9" w:rsidRDefault="00014DD2" w:rsidP="00707252">
                          <w:pPr>
                            <w:pStyle w:val="Text"/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27395A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ab/>
                          </w:r>
                          <w:r w:rsidR="00041D41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¡Bienvenidos a </w:t>
                          </w:r>
                          <w:r w:rsidR="00C22EA9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2018</w:t>
                          </w:r>
                          <w:r w:rsidRPr="0027395A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!  </w:t>
                          </w:r>
                          <w:r w:rsidR="00041D41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Hemos tenido un buen comienzo de </w:t>
                          </w:r>
                          <w:r w:rsidR="00C22EA9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2018 </w:t>
                          </w:r>
                          <w:r w:rsidR="00041D41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en D</w:t>
                          </w:r>
                          <w:r w:rsidR="00C22EA9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avis.  </w:t>
                          </w:r>
                          <w:r w:rsidR="00041D41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Este mes los estudiantes han estado aprendiendo acerca de la perspectiva</w:t>
                          </w:r>
                          <w:r w:rsidR="0018164A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.</w:t>
                          </w:r>
                          <w:r w:rsidR="00C22EA9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 </w:t>
                          </w:r>
                          <w:r w:rsidR="00BB543C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E</w:t>
                          </w:r>
                          <w:r w:rsidR="00C22EA9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n </w:t>
                          </w:r>
                          <w:r w:rsidR="00783449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f</w:t>
                          </w:r>
                          <w:r w:rsidR="00C22EA9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ebr</w:t>
                          </w:r>
                          <w:r w:rsidR="00783449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e</w:t>
                          </w:r>
                          <w:r w:rsidR="00C22EA9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r</w:t>
                          </w:r>
                          <w:r w:rsidR="00783449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o</w:t>
                          </w:r>
                          <w:r w:rsidR="00C22EA9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, </w:t>
                          </w:r>
                          <w:r w:rsidR="00783449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nos enfocaremos en aprender sobre “la alegría y la felicidad</w:t>
                          </w:r>
                          <w:r w:rsidR="004B1176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.”  </w:t>
                          </w:r>
                          <w:r w:rsidR="00783449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Cada semana, su hijo recibe instrucción sobre mindfulness y su berebro</w:t>
                          </w:r>
                          <w:r w:rsidR="00C22EA9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.  </w:t>
                          </w:r>
                          <w:r w:rsidR="00783449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Pregúnteles que están aprendiendo en </w:t>
                          </w:r>
                          <w:r w:rsidR="00C22EA9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MindUP </w:t>
                          </w:r>
                          <w:r w:rsidR="00783449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e</w:t>
                          </w:r>
                          <w:r w:rsidR="00C22EA9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n </w:t>
                          </w:r>
                          <w:r w:rsidR="00783449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sus clases</w:t>
                          </w:r>
                          <w:r w:rsidR="00C22EA9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.  </w:t>
                          </w:r>
                        </w:p>
                        <w:p w:rsidR="00C22EA9" w:rsidRDefault="00C22EA9" w:rsidP="00707252">
                          <w:pPr>
                            <w:pStyle w:val="Text"/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ab/>
                          </w:r>
                          <w:r w:rsidR="00C85BFF" w:rsidRPr="00C85BFF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Para continuar brindando apoyo para el aprendizaje social y emocional en Davis, hemos comenzado a utilizar un plan de estudios llamado Kimochis. Este plan de estudios ayuda a los estudiantes a aprender sobre los sentimientos, las habilidades de comunicación y mucho más. ¡Esté atento a las sesiones de información para padres que se realizarán próximamente!</w:t>
                          </w:r>
                          <w:r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C22EA9" w:rsidRDefault="00C22EA9" w:rsidP="00707252">
                          <w:pPr>
                            <w:pStyle w:val="Text"/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ab/>
                          </w:r>
                          <w:r w:rsidR="00A6711E">
                            <w:rPr>
                              <w:rStyle w:val="TextChar"/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Un</w:t>
                          </w:r>
                          <w:r w:rsidR="00157C0B" w:rsidRPr="00157C0B">
                            <w:rPr>
                              <w:rStyle w:val="TextChar"/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="00A6711E">
                            <w:rPr>
                              <w:rStyle w:val="TextChar"/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recordatorio amistoso de que nuestra hora de salida es </w:t>
                          </w:r>
                          <w:r w:rsidR="00157C0B" w:rsidRPr="00157C0B">
                            <w:rPr>
                              <w:rStyle w:val="TextChar"/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3:20</w:t>
                          </w:r>
                          <w:r w:rsidR="00157C0B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. </w:t>
                          </w:r>
                          <w:r w:rsidR="00E20680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="00157C0B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M</w:t>
                          </w:r>
                          <w:r w:rsidR="00A6711E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uchos padres estarn llegando temprano para recoger </w:t>
                          </w:r>
                          <w:r w:rsidR="00157C0B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a</w:t>
                          </w:r>
                          <w:r w:rsidR="00A6711E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los alumnus, lo que distrae la enseñanza de nuestros maestros</w:t>
                          </w:r>
                          <w:r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. </w:t>
                          </w:r>
                          <w:r w:rsidR="00A6711E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Su hijo/a está recibiendo instrucción hasta el final del día</w:t>
                          </w:r>
                          <w:r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. </w:t>
                          </w:r>
                          <w:r w:rsidR="0055153E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Es importante que los estudiantes pierdan el menor de tiempo de instrucción posible</w:t>
                          </w:r>
                          <w:r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.  P</w:t>
                          </w:r>
                          <w:r w:rsidR="0055153E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or favor asegúrese de solo recoger a su estudiante</w:t>
                          </w:r>
                          <w:r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="0055153E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temprano si </w:t>
                          </w:r>
                          <w:r w:rsidR="00035D00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necesitan irse por algo que no se puede hacer fuera del horario escolar</w:t>
                          </w:r>
                          <w:r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.</w:t>
                          </w:r>
                        </w:p>
                        <w:p w:rsidR="00C22EA9" w:rsidRDefault="00C22EA9" w:rsidP="00707252">
                          <w:pPr>
                            <w:pStyle w:val="Text"/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ab/>
                          </w:r>
                          <w:r w:rsidR="00035D00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Es muy importante que tengamos los números de teléfono más actualizados para poder contactarlos.  </w:t>
                          </w:r>
                          <w:r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P</w:t>
                          </w:r>
                          <w:r w:rsidR="00035D00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or favor, de avisar a la oficina si necesitamos actualizar su información</w:t>
                          </w:r>
                          <w:r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ab/>
                          </w:r>
                        </w:p>
                        <w:p w:rsidR="00DF077C" w:rsidRPr="00675651" w:rsidRDefault="00C22EA9" w:rsidP="00C22EA9">
                          <w:pPr>
                            <w:pStyle w:val="Text"/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ab/>
                          </w:r>
                          <w:r w:rsidR="00DF077C" w:rsidRPr="00675651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Ad</w:t>
                          </w:r>
                          <w:r w:rsidR="00035D00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junto tenemos el calendario de eventos</w:t>
                          </w:r>
                          <w:r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.</w:t>
                          </w:r>
                        </w:p>
                        <w:p w:rsidR="000E778E" w:rsidRPr="00AA1AD5" w:rsidRDefault="00035D00" w:rsidP="00D62CAD">
                          <w:pPr>
                            <w:pStyle w:val="Text"/>
                            <w:jc w:val="right"/>
                            <w:rPr>
                              <w:rFonts w:ascii="Arial" w:hAnsi="Arial" w:cs="Arial"/>
                              <w:szCs w:val="22"/>
                            </w:rPr>
                          </w:pPr>
                          <w:r w:rsidRPr="00AA1AD5">
                            <w:rPr>
                              <w:rStyle w:val="TextChar"/>
                              <w:rFonts w:ascii="Arial" w:hAnsi="Arial" w:cs="Arial"/>
                              <w:szCs w:val="22"/>
                            </w:rPr>
                            <w:t>¡VAMOS</w:t>
                          </w:r>
                          <w:r w:rsidR="000E778E" w:rsidRPr="00AA1AD5">
                            <w:rPr>
                              <w:rFonts w:ascii="Arial" w:hAnsi="Arial" w:cs="Arial"/>
                              <w:szCs w:val="22"/>
                            </w:rPr>
                            <w:t xml:space="preserve"> DRAGONS!</w:t>
                          </w:r>
                        </w:p>
                        <w:p w:rsidR="000E778E" w:rsidRPr="00AA1AD5" w:rsidRDefault="000E778E" w:rsidP="000E778E">
                          <w:pPr>
                            <w:pStyle w:val="Text"/>
                            <w:jc w:val="right"/>
                            <w:rPr>
                              <w:rFonts w:ascii="Arial" w:hAnsi="Arial" w:cs="Arial"/>
                              <w:szCs w:val="22"/>
                            </w:rPr>
                          </w:pPr>
                          <w:r w:rsidRPr="00AA1AD5">
                            <w:rPr>
                              <w:rFonts w:ascii="Arial" w:hAnsi="Arial" w:cs="Arial"/>
                              <w:szCs w:val="22"/>
                            </w:rPr>
                            <w:t>Ms. Furlong</w:t>
                          </w:r>
                        </w:p>
                        <w:p w:rsidR="00EB591A" w:rsidRPr="00AA1AD5" w:rsidRDefault="00EB591A" w:rsidP="000E778E">
                          <w:pPr>
                            <w:pStyle w:val="Text"/>
                            <w:jc w:val="right"/>
                            <w:rPr>
                              <w:rFonts w:ascii="Arial" w:hAnsi="Arial" w:cs="Arial"/>
                              <w:szCs w:val="22"/>
                            </w:rPr>
                          </w:pPr>
                          <w:r w:rsidRPr="00AA1AD5">
                            <w:rPr>
                              <w:rFonts w:ascii="Arial" w:hAnsi="Arial" w:cs="Arial"/>
                              <w:szCs w:val="22"/>
                            </w:rPr>
                            <w:t>Principal</w:t>
                          </w:r>
                        </w:p>
                        <w:p w:rsidR="00DD60A4" w:rsidRDefault="004764EA" w:rsidP="00BD638B">
                          <w:pPr>
                            <w:pStyle w:val="Text"/>
                            <w:jc w:val="center"/>
                          </w:pP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C22EA9" w:rsidRPr="00014DD2">
        <w:rPr>
          <w:b w:val="0"/>
          <w:caps w:val="0"/>
          <w:noProof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5E12756" wp14:editId="0449B3A9">
                <wp:simplePos x="0" y="0"/>
                <wp:positionH relativeFrom="column">
                  <wp:posOffset>3781425</wp:posOffset>
                </wp:positionH>
                <wp:positionV relativeFrom="paragraph">
                  <wp:posOffset>743585</wp:posOffset>
                </wp:positionV>
                <wp:extent cx="3378200" cy="3257550"/>
                <wp:effectExtent l="0" t="0" r="1270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0" cy="325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6EC" w:rsidRPr="00DE56EC" w:rsidRDefault="002E2AB1" w:rsidP="00DE56E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¡</w:t>
                            </w:r>
                            <w:r w:rsidR="00035D00">
                              <w:rPr>
                                <w:sz w:val="24"/>
                                <w:szCs w:val="24"/>
                              </w:rPr>
                              <w:t>RESERVE EL DÍA</w:t>
                            </w:r>
                            <w:r w:rsidR="00DE56EC" w:rsidRPr="00DE56EC">
                              <w:rPr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DE56EC" w:rsidRPr="00DE56EC" w:rsidRDefault="00DE56EC" w:rsidP="00DE56E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A15EF">
                              <w:rPr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355C0D06" wp14:editId="276C73ED">
                                  <wp:extent cx="904451" cy="678339"/>
                                  <wp:effectExtent l="0" t="0" r="0" b="762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5833" cy="6943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56EC" w:rsidRPr="00DE56EC" w:rsidRDefault="002E2AB1" w:rsidP="00DE56E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Quién</w:t>
                            </w:r>
                            <w:r w:rsidR="00DE56EC" w:rsidRPr="00DE56EC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="00DE56EC" w:rsidRPr="00DE56E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Familias de </w:t>
                            </w:r>
                            <w:r w:rsidR="00DE56EC" w:rsidRPr="00DE56EC">
                              <w:rPr>
                                <w:sz w:val="24"/>
                                <w:szCs w:val="24"/>
                              </w:rPr>
                              <w:t>Davis</w:t>
                            </w:r>
                          </w:p>
                          <w:p w:rsidR="00DE56EC" w:rsidRPr="00DE56EC" w:rsidRDefault="002E2AB1" w:rsidP="00DE56E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Qué</w:t>
                            </w:r>
                            <w:r w:rsidR="00DE56EC" w:rsidRPr="00DE56EC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="00DE56EC" w:rsidRPr="00DE56E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Noche de </w:t>
                            </w:r>
                            <w:r w:rsidR="00DE56EC" w:rsidRPr="00DE56EC">
                              <w:rPr>
                                <w:sz w:val="24"/>
                                <w:szCs w:val="24"/>
                              </w:rPr>
                              <w:t>OMSI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y </w:t>
                            </w:r>
                            <w:r w:rsidR="00DE56EC" w:rsidRPr="00DE56EC">
                              <w:rPr>
                                <w:sz w:val="24"/>
                                <w:szCs w:val="24"/>
                              </w:rPr>
                              <w:t xml:space="preserve">Pizza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en</w:t>
                            </w:r>
                            <w:r w:rsidR="00DE56EC" w:rsidRPr="00DE56EC">
                              <w:rPr>
                                <w:sz w:val="24"/>
                                <w:szCs w:val="24"/>
                              </w:rPr>
                              <w:t xml:space="preserve"> Davis</w:t>
                            </w:r>
                          </w:p>
                          <w:p w:rsidR="00DE56EC" w:rsidRPr="00DE56EC" w:rsidRDefault="002E2AB1" w:rsidP="00DE56E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Donde</w:t>
                            </w:r>
                            <w:r w:rsidR="00DE56EC" w:rsidRPr="00DE56EC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="00DE56EC" w:rsidRPr="00DE56E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Cafeteria de </w:t>
                            </w:r>
                            <w:r w:rsidR="00DE56EC" w:rsidRPr="00DE56EC">
                              <w:rPr>
                                <w:sz w:val="24"/>
                                <w:szCs w:val="24"/>
                              </w:rPr>
                              <w:t>Davis</w:t>
                            </w:r>
                          </w:p>
                          <w:p w:rsidR="00DE56EC" w:rsidRPr="00DE56EC" w:rsidRDefault="002E2AB1" w:rsidP="00DE56E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Cuándo</w:t>
                            </w:r>
                            <w:r w:rsidR="00DE56EC" w:rsidRPr="00DE56EC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="00DE56EC" w:rsidRPr="00DE56E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Jueves</w:t>
                            </w:r>
                            <w:r w:rsidR="00DE56EC" w:rsidRPr="00DE56EC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25  de Enero de </w:t>
                            </w:r>
                            <w:r w:rsidR="00DE56EC" w:rsidRPr="00DE56EC">
                              <w:rPr>
                                <w:sz w:val="24"/>
                                <w:szCs w:val="24"/>
                              </w:rPr>
                              <w:t>4:30-7:30 PM</w:t>
                            </w:r>
                          </w:p>
                          <w:p w:rsidR="00DE56EC" w:rsidRPr="00DE56EC" w:rsidRDefault="002E2AB1" w:rsidP="00DE56E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Porqué</w:t>
                            </w:r>
                            <w:r w:rsidR="00DE56EC" w:rsidRPr="00DE56EC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="00DE56EC" w:rsidRPr="00DE56E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¡</w:t>
                            </w:r>
                            <w:r w:rsidR="007E1470">
                              <w:rPr>
                                <w:sz w:val="24"/>
                                <w:szCs w:val="24"/>
                              </w:rPr>
                              <w:t>Para que se 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iviért</w:t>
                            </w:r>
                            <w:r w:rsidR="007E1470">
                              <w:rPr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y explor</w:t>
                            </w:r>
                            <w:r w:rsidR="007E1470">
                              <w:rPr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la ciencia con otros de la comunidad de </w:t>
                            </w:r>
                            <w:r w:rsidR="00DE56EC" w:rsidRPr="00DE56EC">
                              <w:rPr>
                                <w:sz w:val="24"/>
                                <w:szCs w:val="24"/>
                                <w:lang w:val="es-ES"/>
                              </w:rPr>
                              <w:t>Davis!</w:t>
                            </w:r>
                          </w:p>
                          <w:p w:rsidR="00DE56EC" w:rsidRPr="005A15EF" w:rsidRDefault="00DE56EC" w:rsidP="00DE56E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014DD2" w:rsidRDefault="00014DD2">
                            <w:pPr>
                              <w:rPr>
                                <w:rFonts w:ascii="Arial" w:hAnsi="Arial" w:cs="Arial"/>
                                <w:color w:val="4E4E4E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</w:p>
                          <w:p w:rsidR="00014DD2" w:rsidRDefault="00014DD2">
                            <w:pPr>
                              <w:rPr>
                                <w:rFonts w:ascii="Arial" w:hAnsi="Arial" w:cs="Arial"/>
                                <w:color w:val="4E4E4E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</w:p>
                          <w:p w:rsidR="00014DD2" w:rsidRDefault="00014DD2">
                            <w:pPr>
                              <w:rPr>
                                <w:rFonts w:ascii="Arial" w:hAnsi="Arial" w:cs="Arial"/>
                                <w:color w:val="4E4E4E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</w:p>
                          <w:p w:rsidR="00014DD2" w:rsidRDefault="00014DD2">
                            <w:pPr>
                              <w:rPr>
                                <w:rFonts w:ascii="Arial" w:hAnsi="Arial" w:cs="Arial"/>
                                <w:color w:val="4E4E4E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</w:p>
                          <w:p w:rsidR="00014DD2" w:rsidRDefault="00014DD2"/>
                          <w:p w:rsidR="00014DD2" w:rsidRDefault="00014D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12756" id="Text Box 2" o:spid="_x0000_s1027" type="#_x0000_t202" style="position:absolute;margin-left:297.75pt;margin-top:58.55pt;width:266pt;height:256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">
                <v:textbox>
                  <w:txbxContent>
                    <w:p w:rsidR="00DE56EC" w:rsidRPr="00DE56EC" w:rsidRDefault="002E2AB1" w:rsidP="00DE56E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¡</w:t>
                      </w:r>
                      <w:r w:rsidR="00035D00">
                        <w:rPr>
                          <w:sz w:val="24"/>
                          <w:szCs w:val="24"/>
                        </w:rPr>
                        <w:t>RESERVE EL DÍA</w:t>
                      </w:r>
                      <w:r w:rsidR="00DE56EC" w:rsidRPr="00DE56EC">
                        <w:rPr>
                          <w:sz w:val="24"/>
                          <w:szCs w:val="24"/>
                        </w:rPr>
                        <w:t>!</w:t>
                      </w:r>
                    </w:p>
                    <w:p w:rsidR="00DE56EC" w:rsidRPr="00DE56EC" w:rsidRDefault="00DE56EC" w:rsidP="00DE56E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A15EF">
                        <w:rPr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355C0D06" wp14:editId="276C73ED">
                            <wp:extent cx="904451" cy="678339"/>
                            <wp:effectExtent l="0" t="0" r="0" b="762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5833" cy="6943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56EC" w:rsidRPr="00DE56EC" w:rsidRDefault="002E2AB1" w:rsidP="00DE56E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Quién</w:t>
                      </w:r>
                      <w:r w:rsidR="00DE56EC" w:rsidRPr="00DE56EC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:</w:t>
                      </w:r>
                      <w:r w:rsidR="00DE56EC" w:rsidRPr="00DE56EC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Familias de </w:t>
                      </w:r>
                      <w:r w:rsidR="00DE56EC" w:rsidRPr="00DE56EC">
                        <w:rPr>
                          <w:sz w:val="24"/>
                          <w:szCs w:val="24"/>
                        </w:rPr>
                        <w:t>Davis</w:t>
                      </w:r>
                    </w:p>
                    <w:p w:rsidR="00DE56EC" w:rsidRPr="00DE56EC" w:rsidRDefault="002E2AB1" w:rsidP="00DE56E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Qué</w:t>
                      </w:r>
                      <w:r w:rsidR="00DE56EC" w:rsidRPr="00DE56EC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:</w:t>
                      </w:r>
                      <w:r w:rsidR="00DE56EC" w:rsidRPr="00DE56EC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Noche de </w:t>
                      </w:r>
                      <w:r w:rsidR="00DE56EC" w:rsidRPr="00DE56EC">
                        <w:rPr>
                          <w:sz w:val="24"/>
                          <w:szCs w:val="24"/>
                        </w:rPr>
                        <w:t>OMSI</w:t>
                      </w:r>
                      <w:r>
                        <w:rPr>
                          <w:sz w:val="24"/>
                          <w:szCs w:val="24"/>
                        </w:rPr>
                        <w:t xml:space="preserve"> y </w:t>
                      </w:r>
                      <w:r w:rsidR="00DE56EC" w:rsidRPr="00DE56EC">
                        <w:rPr>
                          <w:sz w:val="24"/>
                          <w:szCs w:val="24"/>
                        </w:rPr>
                        <w:t xml:space="preserve">Pizza </w:t>
                      </w:r>
                      <w:r>
                        <w:rPr>
                          <w:sz w:val="24"/>
                          <w:szCs w:val="24"/>
                        </w:rPr>
                        <w:t>en</w:t>
                      </w:r>
                      <w:r w:rsidR="00DE56EC" w:rsidRPr="00DE56EC">
                        <w:rPr>
                          <w:sz w:val="24"/>
                          <w:szCs w:val="24"/>
                        </w:rPr>
                        <w:t xml:space="preserve"> Davis</w:t>
                      </w:r>
                    </w:p>
                    <w:p w:rsidR="00DE56EC" w:rsidRPr="00DE56EC" w:rsidRDefault="002E2AB1" w:rsidP="00DE56E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Donde</w:t>
                      </w:r>
                      <w:r w:rsidR="00DE56EC" w:rsidRPr="00DE56EC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:</w:t>
                      </w:r>
                      <w:r w:rsidR="00DE56EC" w:rsidRPr="00DE56EC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Cafeteria de </w:t>
                      </w:r>
                      <w:r w:rsidR="00DE56EC" w:rsidRPr="00DE56EC">
                        <w:rPr>
                          <w:sz w:val="24"/>
                          <w:szCs w:val="24"/>
                        </w:rPr>
                        <w:t>Davis</w:t>
                      </w:r>
                    </w:p>
                    <w:p w:rsidR="00DE56EC" w:rsidRPr="00DE56EC" w:rsidRDefault="002E2AB1" w:rsidP="00DE56E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Cuándo</w:t>
                      </w:r>
                      <w:r w:rsidR="00DE56EC" w:rsidRPr="00DE56EC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:</w:t>
                      </w:r>
                      <w:r w:rsidR="00DE56EC" w:rsidRPr="00DE56EC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Jueves</w:t>
                      </w:r>
                      <w:r w:rsidR="00DE56EC" w:rsidRPr="00DE56EC">
                        <w:rPr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</w:rPr>
                        <w:t xml:space="preserve">25  de Enero de </w:t>
                      </w:r>
                      <w:r w:rsidR="00DE56EC" w:rsidRPr="00DE56EC">
                        <w:rPr>
                          <w:sz w:val="24"/>
                          <w:szCs w:val="24"/>
                        </w:rPr>
                        <w:t>4:30-7:30 PM</w:t>
                      </w:r>
                    </w:p>
                    <w:p w:rsidR="00DE56EC" w:rsidRPr="00DE56EC" w:rsidRDefault="002E2AB1" w:rsidP="00DE56E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Porqué</w:t>
                      </w:r>
                      <w:r w:rsidR="00DE56EC" w:rsidRPr="00DE56EC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:</w:t>
                      </w:r>
                      <w:r w:rsidR="00DE56EC" w:rsidRPr="00DE56EC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¡</w:t>
                      </w:r>
                      <w:r w:rsidR="007E1470">
                        <w:rPr>
                          <w:sz w:val="24"/>
                          <w:szCs w:val="24"/>
                        </w:rPr>
                        <w:t>Para que se d</w:t>
                      </w:r>
                      <w:r>
                        <w:rPr>
                          <w:sz w:val="24"/>
                          <w:szCs w:val="24"/>
                        </w:rPr>
                        <w:t>iviért</w:t>
                      </w:r>
                      <w:r w:rsidR="007E1470">
                        <w:rPr>
                          <w:sz w:val="24"/>
                          <w:szCs w:val="24"/>
                        </w:rPr>
                        <w:t>an</w:t>
                      </w:r>
                      <w:r>
                        <w:rPr>
                          <w:sz w:val="24"/>
                          <w:szCs w:val="24"/>
                        </w:rPr>
                        <w:t xml:space="preserve"> y explor</w:t>
                      </w:r>
                      <w:r w:rsidR="007E1470">
                        <w:rPr>
                          <w:sz w:val="24"/>
                          <w:szCs w:val="24"/>
                        </w:rPr>
                        <w:t>en</w:t>
                      </w:r>
                      <w:r>
                        <w:rPr>
                          <w:sz w:val="24"/>
                          <w:szCs w:val="24"/>
                        </w:rPr>
                        <w:t xml:space="preserve"> la ciencia con otros de la comunidad de </w:t>
                      </w:r>
                      <w:r w:rsidR="00DE56EC" w:rsidRPr="00DE56EC">
                        <w:rPr>
                          <w:sz w:val="24"/>
                          <w:szCs w:val="24"/>
                          <w:lang w:val="es-ES"/>
                        </w:rPr>
                        <w:t>Davis!</w:t>
                      </w:r>
                    </w:p>
                    <w:p w:rsidR="00DE56EC" w:rsidRPr="005A15EF" w:rsidRDefault="00DE56EC" w:rsidP="00DE56E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014DD2" w:rsidRDefault="00014DD2">
                      <w:pPr>
                        <w:rPr>
                          <w:rFonts w:ascii="Arial" w:hAnsi="Arial" w:cs="Arial"/>
                          <w:color w:val="4E4E4E"/>
                          <w:sz w:val="21"/>
                          <w:szCs w:val="21"/>
                          <w:shd w:val="clear" w:color="auto" w:fill="FFFFFF"/>
                        </w:rPr>
                      </w:pPr>
                    </w:p>
                    <w:p w:rsidR="00014DD2" w:rsidRDefault="00014DD2">
                      <w:pPr>
                        <w:rPr>
                          <w:rFonts w:ascii="Arial" w:hAnsi="Arial" w:cs="Arial"/>
                          <w:color w:val="4E4E4E"/>
                          <w:sz w:val="21"/>
                          <w:szCs w:val="21"/>
                          <w:shd w:val="clear" w:color="auto" w:fill="FFFFFF"/>
                        </w:rPr>
                      </w:pPr>
                    </w:p>
                    <w:p w:rsidR="00014DD2" w:rsidRDefault="00014DD2">
                      <w:pPr>
                        <w:rPr>
                          <w:rFonts w:ascii="Arial" w:hAnsi="Arial" w:cs="Arial"/>
                          <w:color w:val="4E4E4E"/>
                          <w:sz w:val="21"/>
                          <w:szCs w:val="21"/>
                          <w:shd w:val="clear" w:color="auto" w:fill="FFFFFF"/>
                        </w:rPr>
                      </w:pPr>
                    </w:p>
                    <w:p w:rsidR="00014DD2" w:rsidRDefault="00014DD2">
                      <w:pPr>
                        <w:rPr>
                          <w:rFonts w:ascii="Arial" w:hAnsi="Arial" w:cs="Arial"/>
                          <w:color w:val="4E4E4E"/>
                          <w:sz w:val="21"/>
                          <w:szCs w:val="21"/>
                          <w:shd w:val="clear" w:color="auto" w:fill="FFFFFF"/>
                        </w:rPr>
                      </w:pPr>
                    </w:p>
                    <w:p w:rsidR="00014DD2" w:rsidRDefault="00014DD2"/>
                    <w:p w:rsidR="00014DD2" w:rsidRDefault="00014DD2"/>
                  </w:txbxContent>
                </v:textbox>
                <w10:wrap type="square"/>
              </v:shape>
            </w:pict>
          </mc:Fallback>
        </mc:AlternateContent>
      </w:r>
      <w:r w:rsidR="0093553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362B5E" wp14:editId="25F97B5F">
                <wp:simplePos x="0" y="0"/>
                <wp:positionH relativeFrom="margin">
                  <wp:posOffset>3710305</wp:posOffset>
                </wp:positionH>
                <wp:positionV relativeFrom="paragraph">
                  <wp:posOffset>941705</wp:posOffset>
                </wp:positionV>
                <wp:extent cx="3359150" cy="8173720"/>
                <wp:effectExtent l="0" t="0" r="0" b="5080"/>
                <wp:wrapNone/>
                <wp:docPr id="7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0" cy="817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0A4" w:rsidRDefault="00DD60A4" w:rsidP="0093553A">
                            <w:pPr>
                              <w:pStyle w:val="TextRightAligned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62B5E" id="Text Box 138" o:spid="_x0000_s1028" type="#_x0000_t202" style="position:absolute;margin-left:292.15pt;margin-top:74.15pt;width:264.5pt;height:643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" filled="f" stroked="f">
                <v:textbox>
                  <w:txbxContent>
                    <w:p w:rsidR="00DD60A4" w:rsidRDefault="00DD60A4" w:rsidP="0093553A">
                      <w:pPr>
                        <w:pStyle w:val="TextRightAligned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D60A4" w:rsidRDefault="004821BB" w:rsidP="00EB591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5F17BD2" wp14:editId="7D18FCC1">
                <wp:simplePos x="0" y="0"/>
                <wp:positionH relativeFrom="column">
                  <wp:posOffset>4086225</wp:posOffset>
                </wp:positionH>
                <wp:positionV relativeFrom="paragraph">
                  <wp:posOffset>5558155</wp:posOffset>
                </wp:positionV>
                <wp:extent cx="2360930" cy="1959610"/>
                <wp:effectExtent l="0" t="0" r="2667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95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38B" w:rsidRPr="00C23BCA" w:rsidRDefault="00B11721" w:rsidP="0093553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23BC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¿Sabías que tenemos una </w:t>
                            </w:r>
                            <w:r w:rsidR="00C23BCA" w:rsidRPr="00C23BC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sesió</w:t>
                            </w:r>
                            <w:r w:rsidRPr="00C23BC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 de SUN</w:t>
                            </w:r>
                            <w:r w:rsidR="00C23BCA" w:rsidRPr="00C23BC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por la mañana</w:t>
                            </w:r>
                            <w:r w:rsidR="00C22EA9" w:rsidRPr="00C23BC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?  </w:t>
                            </w:r>
                            <w:r w:rsidR="00C23BCA" w:rsidRPr="00C23BC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¡Todavía tenemos lugares disponibles</w:t>
                            </w:r>
                            <w:r w:rsidR="00C22EA9" w:rsidRPr="00C23BC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! </w:t>
                            </w:r>
                          </w:p>
                          <w:p w:rsidR="00C22EA9" w:rsidRPr="00C23BCA" w:rsidRDefault="00C23BCA" w:rsidP="0093553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23B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Lunes</w:t>
                            </w:r>
                            <w:r w:rsidR="00C22EA9" w:rsidRPr="00C23B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 8:30 am - 9:30 am</w:t>
                            </w:r>
                          </w:p>
                          <w:p w:rsidR="00C22EA9" w:rsidRPr="00C23BCA" w:rsidRDefault="00C23BCA" w:rsidP="0093553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23B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Martes</w:t>
                            </w:r>
                            <w:r w:rsidR="00C22EA9" w:rsidRPr="00C23B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Pr="00C23B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Jueves</w:t>
                            </w:r>
                            <w:r w:rsidR="00C22EA9" w:rsidRPr="00C23B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  7:30 am -8:30 am</w:t>
                            </w:r>
                          </w:p>
                          <w:p w:rsidR="008B00C4" w:rsidRPr="00C22EA9" w:rsidRDefault="00C23BCA" w:rsidP="0093553A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C23BC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Póngase en contacto con Kevin Donato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,</w:t>
                            </w:r>
                            <w:r w:rsidR="00C22EA9" w:rsidRPr="00C23BC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23BC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nuestro administrador del programa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S</w:t>
                            </w:r>
                            <w:r w:rsidR="00C22EA9" w:rsidRPr="00C22EA9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para ob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tener más informaci</w:t>
                            </w:r>
                            <w:r w:rsidR="004B5A51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ón.</w:t>
                            </w:r>
                            <w:r w:rsidR="00C22EA9" w:rsidRPr="00C22EA9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information.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17BD2" id="_x0000_s1030" type="#_x0000_t202" style="position:absolute;margin-left:321.75pt;margin-top:437.65pt;width:185.9pt;height:154.3pt;z-index:2517155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">
                <v:textbox>
                  <w:txbxContent>
                    <w:p w:rsidR="00BD638B" w:rsidRPr="00C23BCA" w:rsidRDefault="00B11721" w:rsidP="0093553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23BC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¿Sabías que tenemos una </w:t>
                      </w:r>
                      <w:r w:rsidR="00C23BCA" w:rsidRPr="00C23BC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sesió</w:t>
                      </w:r>
                      <w:r w:rsidRPr="00C23BC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 de SUN</w:t>
                      </w:r>
                      <w:r w:rsidR="00C23BCA" w:rsidRPr="00C23BC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por la mañana</w:t>
                      </w:r>
                      <w:r w:rsidR="00C22EA9" w:rsidRPr="00C23BC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?  </w:t>
                      </w:r>
                      <w:r w:rsidR="00C23BCA" w:rsidRPr="00C23BC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¡Todavía tenemos lugares disponibles</w:t>
                      </w:r>
                      <w:r w:rsidR="00C22EA9" w:rsidRPr="00C23BC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! </w:t>
                      </w:r>
                    </w:p>
                    <w:p w:rsidR="00C22EA9" w:rsidRPr="00C23BCA" w:rsidRDefault="00C23BCA" w:rsidP="0093553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23BCA">
                        <w:rPr>
                          <w:rFonts w:ascii="Arial" w:hAnsi="Arial" w:cs="Arial"/>
                          <w:sz w:val="20"/>
                          <w:szCs w:val="20"/>
                        </w:rPr>
                        <w:t>Lunes</w:t>
                      </w:r>
                      <w:r w:rsidR="00C22EA9" w:rsidRPr="00C23BCA">
                        <w:rPr>
                          <w:rFonts w:ascii="Arial" w:hAnsi="Arial" w:cs="Arial"/>
                          <w:sz w:val="20"/>
                          <w:szCs w:val="20"/>
                        </w:rPr>
                        <w:t>: 8:30 am - 9:30 am</w:t>
                      </w:r>
                    </w:p>
                    <w:p w:rsidR="00C22EA9" w:rsidRPr="00C23BCA" w:rsidRDefault="00C23BCA" w:rsidP="0093553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23BCA">
                        <w:rPr>
                          <w:rFonts w:ascii="Arial" w:hAnsi="Arial" w:cs="Arial"/>
                          <w:sz w:val="20"/>
                          <w:szCs w:val="20"/>
                        </w:rPr>
                        <w:t>Martes</w:t>
                      </w:r>
                      <w:r w:rsidR="00C22EA9" w:rsidRPr="00C23BCA">
                        <w:rPr>
                          <w:rFonts w:ascii="Arial" w:hAnsi="Arial" w:cs="Arial"/>
                          <w:sz w:val="20"/>
                          <w:szCs w:val="20"/>
                        </w:rPr>
                        <w:t>-</w:t>
                      </w:r>
                      <w:r w:rsidRPr="00C23BCA">
                        <w:rPr>
                          <w:rFonts w:ascii="Arial" w:hAnsi="Arial" w:cs="Arial"/>
                          <w:sz w:val="20"/>
                          <w:szCs w:val="20"/>
                        </w:rPr>
                        <w:t>Jueves</w:t>
                      </w:r>
                      <w:r w:rsidR="00C22EA9" w:rsidRPr="00C23BCA">
                        <w:rPr>
                          <w:rFonts w:ascii="Arial" w:hAnsi="Arial" w:cs="Arial"/>
                          <w:sz w:val="20"/>
                          <w:szCs w:val="20"/>
                        </w:rPr>
                        <w:t>:  7:30 am -8:30 am</w:t>
                      </w:r>
                    </w:p>
                    <w:p w:rsidR="008B00C4" w:rsidRPr="00C22EA9" w:rsidRDefault="00C23BCA" w:rsidP="0093553A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 w:rsidRPr="00C23BCA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Póngase en contacto con Kevin Donato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,</w:t>
                      </w:r>
                      <w:r w:rsidR="00C22EA9" w:rsidRPr="00C23BCA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C23BCA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nuestro administrador del programa</w:t>
                      </w: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S</w:t>
                      </w:r>
                      <w:r w:rsidR="00C22EA9" w:rsidRPr="00C22EA9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UN</w:t>
                      </w: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para ob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tener más informaci</w:t>
                      </w:r>
                      <w:r w:rsidR="004B5A51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ón.</w:t>
                      </w:r>
                      <w:r w:rsidR="00C22EA9" w:rsidRPr="00C22EA9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information.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2EA9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738BDF5" wp14:editId="302224C7">
                <wp:simplePos x="0" y="0"/>
                <wp:positionH relativeFrom="column">
                  <wp:posOffset>3987165</wp:posOffset>
                </wp:positionH>
                <wp:positionV relativeFrom="paragraph">
                  <wp:posOffset>2479040</wp:posOffset>
                </wp:positionV>
                <wp:extent cx="2360930" cy="3140075"/>
                <wp:effectExtent l="0" t="0" r="26670" b="222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14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DD2" w:rsidRDefault="00C22EA9" w:rsidP="00C22EA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DAFFA6" wp14:editId="6A20D88A">
                                  <wp:extent cx="2181860" cy="3038475"/>
                                  <wp:effectExtent l="0" t="0" r="8890" b="9525"/>
                                  <wp:docPr id="4" name="Picture 4" descr="Image result for happiness joy quotes for k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happiness joy quotes for k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8878" cy="3048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34573">
                              <w:rPr>
                                <w:noProof/>
                              </w:rPr>
                              <w:drawing>
                                <wp:inline distT="0" distB="0" distL="0" distR="0" wp14:anchorId="60CA3D85" wp14:editId="4364563A">
                                  <wp:extent cx="2838824" cy="1778000"/>
                                  <wp:effectExtent l="0" t="0" r="0" b="0"/>
                                  <wp:docPr id="9" name="Picture 9" descr="C:\Users\afurlong\AppData\Local\Microsoft\Windows\INetCacheContent.Word\empath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furlong\AppData\Local\Microsoft\Windows\INetCacheContent.Word\empath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407" cy="17814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8BDF5" id="_x0000_s1031" type="#_x0000_t202" style="position:absolute;margin-left:313.95pt;margin-top:195.2pt;width:185.9pt;height:247.25pt;z-index:2517227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">
                <v:textbox>
                  <w:txbxContent>
                    <w:p w:rsidR="00014DD2" w:rsidRDefault="00C22EA9" w:rsidP="00C22EA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DAFFA6" wp14:editId="6A20D88A">
                            <wp:extent cx="2181860" cy="3038475"/>
                            <wp:effectExtent l="0" t="0" r="8890" b="9525"/>
                            <wp:docPr id="4" name="Picture 4" descr="Image result for happiness joy quotes for ki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happiness joy quotes for ki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8878" cy="3048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34573">
                        <w:rPr>
                          <w:noProof/>
                        </w:rPr>
                        <w:drawing>
                          <wp:inline distT="0" distB="0" distL="0" distR="0" wp14:anchorId="60CA3D85" wp14:editId="4364563A">
                            <wp:extent cx="2838824" cy="1778000"/>
                            <wp:effectExtent l="0" t="0" r="0" b="0"/>
                            <wp:docPr id="9" name="Picture 9" descr="C:\Users\afurlong\AppData\Local\Microsoft\Windows\INetCacheContent.Word\empath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furlong\AppData\Local\Microsoft\Windows\INetCacheContent.Word\empath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4407" cy="17814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2BB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F47A1AE" wp14:editId="4E6399FC">
                <wp:simplePos x="0" y="0"/>
                <wp:positionH relativeFrom="column">
                  <wp:posOffset>4832985</wp:posOffset>
                </wp:positionH>
                <wp:positionV relativeFrom="paragraph">
                  <wp:posOffset>2650490</wp:posOffset>
                </wp:positionV>
                <wp:extent cx="45719" cy="228600"/>
                <wp:effectExtent l="50800" t="0" r="56515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00C4" w:rsidRPr="0093553A" w:rsidRDefault="008B00C4" w:rsidP="006D2BB6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7A1AE" id="Text Box 7" o:spid="_x0000_s1033" type="#_x0000_t202" style="position:absolute;margin-left:380.55pt;margin-top:208.7pt;width:3.6pt;height:1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" filled="f" stroked="f">
                <v:textbox>
                  <w:txbxContent>
                    <w:p w:rsidR="008B00C4" w:rsidRPr="0093553A" w:rsidRDefault="008B00C4" w:rsidP="006D2BB6">
                      <w:p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591A">
        <w:rPr>
          <w:noProof/>
          <w:lang w:eastAsia="zh-CN"/>
        </w:rPr>
        <w:t xml:space="preserve"> </w:t>
      </w:r>
      <w:r w:rsidR="00C243F9">
        <w:br w:type="page"/>
      </w:r>
      <w:r w:rsidR="00E173E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207B4E4" wp14:editId="5CB38823">
                <wp:simplePos x="0" y="0"/>
                <wp:positionH relativeFrom="column">
                  <wp:posOffset>441960</wp:posOffset>
                </wp:positionH>
                <wp:positionV relativeFrom="paragraph">
                  <wp:posOffset>873760</wp:posOffset>
                </wp:positionV>
                <wp:extent cx="2995295" cy="8267700"/>
                <wp:effectExtent l="3810" t="0" r="1270" b="2540"/>
                <wp:wrapNone/>
                <wp:docPr id="45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295" cy="826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0A4" w:rsidRPr="004F0F33" w:rsidRDefault="00DD60A4" w:rsidP="004F0F33">
                            <w:pPr>
                              <w:pStyle w:val="SectionLabelALLCAPS"/>
                              <w:rPr>
                                <w:rStyle w:val="SectionLabelALLCAPSChar"/>
                                <w:b/>
                                <w:caps/>
                              </w:rPr>
                            </w:pPr>
                          </w:p>
                          <w:p w:rsidR="00DD60A4" w:rsidRDefault="00DD60A4">
                            <w:pPr>
                              <w:pStyle w:val="Text"/>
                              <w:spacing w:after="120"/>
                              <w:rPr>
                                <w:rStyle w:val="TextCha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7B4E4" id="Text Box 184" o:spid="_x0000_s1034" type="#_x0000_t202" style="position:absolute;margin-left:34.8pt;margin-top:68.8pt;width:235.85pt;height:65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iqFtQIAALQ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" filled="f" stroked="f">
                <v:textbox inset="0,0,0,0">
                  <w:txbxContent>
                    <w:p w:rsidR="00DD60A4" w:rsidRPr="004F0F33" w:rsidRDefault="00DD60A4" w:rsidP="004F0F33">
                      <w:pPr>
                        <w:pStyle w:val="SectionLabelALLCAPS"/>
                        <w:rPr>
                          <w:rStyle w:val="SectionLabelALLCAPSChar"/>
                          <w:b/>
                          <w:caps/>
                        </w:rPr>
                      </w:pPr>
                    </w:p>
                    <w:p w:rsidR="00DD60A4" w:rsidRDefault="00DD60A4">
                      <w:pPr>
                        <w:pStyle w:val="Text"/>
                        <w:spacing w:after="120"/>
                        <w:rPr>
                          <w:rStyle w:val="TextCh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73E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7A8379" wp14:editId="6D12B436">
                <wp:simplePos x="0" y="0"/>
                <wp:positionH relativeFrom="column">
                  <wp:posOffset>4129405</wp:posOffset>
                </wp:positionH>
                <wp:positionV relativeFrom="paragraph">
                  <wp:posOffset>1624965</wp:posOffset>
                </wp:positionV>
                <wp:extent cx="2957830" cy="5965825"/>
                <wp:effectExtent l="0" t="0" r="0" b="635"/>
                <wp:wrapNone/>
                <wp:docPr id="44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7830" cy="596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3E23" w:rsidRDefault="00E93E23" w:rsidP="00E93E23">
                            <w:pPr>
                              <w:pStyle w:val="TextRightAligned"/>
                              <w:rPr>
                                <w:rStyle w:val="TextRightAlignedCh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A8379" id="Text Box 183" o:spid="_x0000_s1035" type="#_x0000_t202" style="position:absolute;margin-left:325.15pt;margin-top:127.95pt;width:232.9pt;height:469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Itouw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" filled="f" stroked="f">
                <v:textbox>
                  <w:txbxContent>
                    <w:p w:rsidR="00E93E23" w:rsidRDefault="00E93E23" w:rsidP="00E93E23">
                      <w:pPr>
                        <w:pStyle w:val="TextRightAligned"/>
                        <w:rPr>
                          <w:rStyle w:val="TextRightAlignedCh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D60A4" w:rsidSect="00DD60A4">
      <w:type w:val="continuous"/>
      <w:pgSz w:w="12240" w:h="15840" w:code="1"/>
      <w:pgMar w:top="360" w:right="360" w:bottom="360" w:left="360" w:header="0" w:footer="0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64EA" w:rsidRDefault="004764EA">
      <w:pPr>
        <w:spacing w:after="0" w:line="240" w:lineRule="auto"/>
      </w:pPr>
      <w:r>
        <w:separator/>
      </w:r>
    </w:p>
  </w:endnote>
  <w:endnote w:type="continuationSeparator" w:id="0">
    <w:p w:rsidR="004764EA" w:rsidRDefault="00476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ozuka Gothic Pro B">
    <w:altName w:val="MS Gothic"/>
    <w:panose1 w:val="00000000000000000000"/>
    <w:charset w:val="80"/>
    <w:family w:val="swiss"/>
    <w:notTrueType/>
    <w:pitch w:val="variable"/>
    <w:sig w:usb0="00000000" w:usb1="6AC7FCFF" w:usb2="00000012" w:usb3="00000000" w:csb0="00020005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64EA" w:rsidRDefault="004764EA">
      <w:pPr>
        <w:spacing w:after="0" w:line="240" w:lineRule="auto"/>
      </w:pPr>
      <w:r>
        <w:separator/>
      </w:r>
    </w:p>
  </w:footnote>
  <w:footnote w:type="continuationSeparator" w:id="0">
    <w:p w:rsidR="004764EA" w:rsidRDefault="004764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252"/>
    <w:rsid w:val="00014DD2"/>
    <w:rsid w:val="00035D00"/>
    <w:rsid w:val="00041D41"/>
    <w:rsid w:val="000D2772"/>
    <w:rsid w:val="000E778E"/>
    <w:rsid w:val="00157C0B"/>
    <w:rsid w:val="0018164A"/>
    <w:rsid w:val="001A7DC2"/>
    <w:rsid w:val="001D22C0"/>
    <w:rsid w:val="001F7C38"/>
    <w:rsid w:val="0020408B"/>
    <w:rsid w:val="00204AC6"/>
    <w:rsid w:val="00247881"/>
    <w:rsid w:val="0027395A"/>
    <w:rsid w:val="002B1FBF"/>
    <w:rsid w:val="002E2AB1"/>
    <w:rsid w:val="002E71E2"/>
    <w:rsid w:val="0031698D"/>
    <w:rsid w:val="003E21F0"/>
    <w:rsid w:val="00417B2D"/>
    <w:rsid w:val="004764EA"/>
    <w:rsid w:val="004821BB"/>
    <w:rsid w:val="004B1176"/>
    <w:rsid w:val="004B1491"/>
    <w:rsid w:val="004B5A51"/>
    <w:rsid w:val="004F0F33"/>
    <w:rsid w:val="0055153E"/>
    <w:rsid w:val="005861F4"/>
    <w:rsid w:val="00614F4F"/>
    <w:rsid w:val="00615239"/>
    <w:rsid w:val="006213D4"/>
    <w:rsid w:val="006252C0"/>
    <w:rsid w:val="00675651"/>
    <w:rsid w:val="006D2BB6"/>
    <w:rsid w:val="00707252"/>
    <w:rsid w:val="007164B0"/>
    <w:rsid w:val="00783449"/>
    <w:rsid w:val="007B2312"/>
    <w:rsid w:val="007D6C9E"/>
    <w:rsid w:val="007E1470"/>
    <w:rsid w:val="00806C3A"/>
    <w:rsid w:val="008335DB"/>
    <w:rsid w:val="008B00C4"/>
    <w:rsid w:val="0093553A"/>
    <w:rsid w:val="0096511B"/>
    <w:rsid w:val="009A7255"/>
    <w:rsid w:val="009C7298"/>
    <w:rsid w:val="009F2464"/>
    <w:rsid w:val="00A026E7"/>
    <w:rsid w:val="00A0456B"/>
    <w:rsid w:val="00A25432"/>
    <w:rsid w:val="00A6711E"/>
    <w:rsid w:val="00AA1AD5"/>
    <w:rsid w:val="00B11721"/>
    <w:rsid w:val="00B56B20"/>
    <w:rsid w:val="00BB543C"/>
    <w:rsid w:val="00BB7E0A"/>
    <w:rsid w:val="00BD638B"/>
    <w:rsid w:val="00BF25A1"/>
    <w:rsid w:val="00C05041"/>
    <w:rsid w:val="00C109AD"/>
    <w:rsid w:val="00C22EA9"/>
    <w:rsid w:val="00C23BCA"/>
    <w:rsid w:val="00C243F9"/>
    <w:rsid w:val="00C85BFF"/>
    <w:rsid w:val="00CD7B4D"/>
    <w:rsid w:val="00CE1D8C"/>
    <w:rsid w:val="00D62CAD"/>
    <w:rsid w:val="00DB2EF5"/>
    <w:rsid w:val="00DD60A4"/>
    <w:rsid w:val="00DE56EC"/>
    <w:rsid w:val="00DF077C"/>
    <w:rsid w:val="00E173E1"/>
    <w:rsid w:val="00E20680"/>
    <w:rsid w:val="00E34573"/>
    <w:rsid w:val="00E351D7"/>
    <w:rsid w:val="00E93E23"/>
    <w:rsid w:val="00EA635F"/>
    <w:rsid w:val="00EB591A"/>
    <w:rsid w:val="00EF14FE"/>
    <w:rsid w:val="00F32AAA"/>
    <w:rsid w:val="00F45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EDD4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</w:latentStyles>
  <w:style w:type="paragraph" w:default="1" w:styleId="Normal">
    <w:name w:val="Normal"/>
    <w:rsid w:val="00DD60A4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DD60A4"/>
    <w:pPr>
      <w:spacing w:after="80" w:line="240" w:lineRule="auto"/>
    </w:pPr>
    <w:rPr>
      <w:rFonts w:eastAsia="GungsuhChe"/>
      <w:color w:val="000000" w:themeColor="text1"/>
      <w:szCs w:val="26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36EAA25AFD464E95AED272ED0940EAB2">
    <w:name w:val="36EAA25AFD464E95AED272ED0940EAB2"/>
    <w:rsid w:val="00707252"/>
    <w:pPr>
      <w:spacing w:after="160" w:line="259" w:lineRule="auto"/>
    </w:pPr>
    <w:rPr>
      <w:rFonts w:eastAsiaTheme="minorEastAsia"/>
    </w:rPr>
  </w:style>
  <w:style w:type="paragraph" w:customStyle="1" w:styleId="785C32D354A247EAB43FDFC7C4914DE4">
    <w:name w:val="785C32D354A247EAB43FDFC7C4914DE4"/>
    <w:rsid w:val="000E778E"/>
    <w:pPr>
      <w:spacing w:after="160" w:line="259" w:lineRule="auto"/>
    </w:pPr>
    <w:rPr>
      <w:rFonts w:eastAsiaTheme="minorEastAsia"/>
    </w:rPr>
  </w:style>
  <w:style w:type="character" w:styleId="Hyperlink">
    <w:name w:val="Hyperlink"/>
    <w:basedOn w:val="DefaultParagraphFont"/>
    <w:uiPriority w:val="99"/>
    <w:semiHidden/>
    <w:unhideWhenUsed/>
    <w:rsid w:val="00014D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0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furlong\AppData\Roaming\Microsoft\Templates\Class%20news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ass Letter">
      <a:majorFont>
        <a:latin typeface="Kozuka Gothic Pro B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A2040-1450-487E-B421-0CF7DC0646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B2E973-371F-4800-8FEB-A6D89E113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 newsletter</Template>
  <TotalTime>0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newsletter</vt:lpstr>
    </vt:vector>
  </TitlesOfParts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newsletter</dc:title>
  <dc:creator/>
  <cp:keywords/>
  <cp:lastModifiedBy/>
  <cp:revision>1</cp:revision>
  <dcterms:created xsi:type="dcterms:W3CDTF">2018-01-19T20:24:00Z</dcterms:created>
  <dcterms:modified xsi:type="dcterms:W3CDTF">2018-01-19T20:25:00Z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TC103716139990</vt:lpwstr>
  </property>
</Properties>
</file>